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CF9ED1" w14:textId="77777777" w:rsidR="00A32543" w:rsidRDefault="00A32543" w:rsidP="00A32543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Bavaria Quartier</w:t>
      </w:r>
    </w:p>
    <w:p w14:paraId="5E50C45A" w14:textId="6BB1B000" w:rsidR="0071770F" w:rsidRDefault="00A32543" w:rsidP="00A3254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Mitten im quirligen Stadtteil St. Pauli</w:t>
      </w:r>
      <w:r w:rsidR="0071770F">
        <w:rPr>
          <w:rFonts w:ascii="Arial" w:hAnsi="Arial" w:cs="Arial"/>
          <w:sz w:val="20"/>
          <w:szCs w:val="20"/>
        </w:rPr>
        <w:t xml:space="preserve"> in #Hamburg</w:t>
      </w:r>
      <w:r>
        <w:rPr>
          <w:rFonts w:ascii="Arial" w:hAnsi="Arial" w:cs="Arial"/>
          <w:sz w:val="20"/>
          <w:szCs w:val="20"/>
        </w:rPr>
        <w:t xml:space="preserve">, zwischen Elbe und Reeperbahn, </w:t>
      </w:r>
      <w:r w:rsidR="001E7EEA">
        <w:rPr>
          <w:rFonts w:ascii="Arial" w:hAnsi="Arial" w:cs="Arial"/>
          <w:sz w:val="20"/>
          <w:szCs w:val="20"/>
        </w:rPr>
        <w:t>haben</w:t>
      </w:r>
      <w:r w:rsidR="0071770F">
        <w:rPr>
          <w:rFonts w:ascii="Arial" w:hAnsi="Arial" w:cs="Arial"/>
          <w:sz w:val="20"/>
          <w:szCs w:val="20"/>
        </w:rPr>
        <w:t xml:space="preserve"> wir</w:t>
      </w:r>
      <w:r>
        <w:rPr>
          <w:rFonts w:ascii="Arial" w:hAnsi="Arial" w:cs="Arial"/>
          <w:sz w:val="20"/>
          <w:szCs w:val="20"/>
        </w:rPr>
        <w:t xml:space="preserve"> auf dem traditionsreichen Gelände der Bavaria-St. Pauli</w:t>
      </w:r>
      <w:r w:rsidR="0071770F"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z w:val="20"/>
          <w:szCs w:val="20"/>
        </w:rPr>
        <w:t xml:space="preserve">Brauerei </w:t>
      </w:r>
      <w:r w:rsidR="002E3A81">
        <w:rPr>
          <w:rFonts w:ascii="Arial" w:hAnsi="Arial" w:cs="Arial"/>
          <w:sz w:val="20"/>
          <w:szCs w:val="20"/>
        </w:rPr>
        <w:t xml:space="preserve">das Bavaria Quartier entwickelt – </w:t>
      </w:r>
      <w:r>
        <w:rPr>
          <w:rFonts w:ascii="Arial" w:hAnsi="Arial" w:cs="Arial"/>
          <w:sz w:val="20"/>
          <w:szCs w:val="20"/>
        </w:rPr>
        <w:t xml:space="preserve">ein großes, multifunktionales </w:t>
      </w:r>
      <w:r w:rsidR="0071770F">
        <w:rPr>
          <w:rFonts w:ascii="Arial" w:hAnsi="Arial" w:cs="Arial"/>
          <w:sz w:val="20"/>
          <w:szCs w:val="20"/>
        </w:rPr>
        <w:t>#</w:t>
      </w:r>
      <w:r>
        <w:rPr>
          <w:rFonts w:ascii="Arial" w:hAnsi="Arial" w:cs="Arial"/>
          <w:sz w:val="20"/>
          <w:szCs w:val="20"/>
        </w:rPr>
        <w:t>Stadtquartier</w:t>
      </w:r>
      <w:r w:rsidR="002E3A81">
        <w:rPr>
          <w:rFonts w:ascii="Arial" w:hAnsi="Arial" w:cs="Arial"/>
          <w:sz w:val="20"/>
          <w:szCs w:val="20"/>
        </w:rPr>
        <w:t>, das</w:t>
      </w:r>
      <w:r>
        <w:rPr>
          <w:rFonts w:ascii="Arial" w:hAnsi="Arial" w:cs="Arial"/>
          <w:sz w:val="20"/>
          <w:szCs w:val="20"/>
        </w:rPr>
        <w:t xml:space="preserve"> Wohnungen, Büros, Restaurants, Bars, Einzelhandel sowie </w:t>
      </w:r>
      <w:r w:rsidR="0071770F">
        <w:rPr>
          <w:rFonts w:ascii="Arial" w:hAnsi="Arial" w:cs="Arial"/>
          <w:sz w:val="20"/>
          <w:szCs w:val="20"/>
        </w:rPr>
        <w:t xml:space="preserve">ein </w:t>
      </w:r>
      <w:r>
        <w:rPr>
          <w:rFonts w:ascii="Arial" w:hAnsi="Arial" w:cs="Arial"/>
          <w:sz w:val="20"/>
          <w:szCs w:val="20"/>
        </w:rPr>
        <w:t>Hotel</w:t>
      </w:r>
      <w:r w:rsidR="002E3A81">
        <w:rPr>
          <w:rFonts w:ascii="Arial" w:hAnsi="Arial" w:cs="Arial"/>
          <w:sz w:val="20"/>
          <w:szCs w:val="20"/>
        </w:rPr>
        <w:t xml:space="preserve"> umfasst</w:t>
      </w:r>
      <w:r>
        <w:rPr>
          <w:rFonts w:ascii="Arial" w:hAnsi="Arial" w:cs="Arial"/>
          <w:sz w:val="20"/>
          <w:szCs w:val="20"/>
        </w:rPr>
        <w:t xml:space="preserve">. </w:t>
      </w:r>
    </w:p>
    <w:p w14:paraId="75821568" w14:textId="77777777" w:rsidR="0071770F" w:rsidRDefault="0071770F" w:rsidP="00A32543">
      <w:pPr>
        <w:rPr>
          <w:rFonts w:ascii="Arial" w:hAnsi="Arial" w:cs="Arial"/>
          <w:sz w:val="20"/>
          <w:szCs w:val="20"/>
        </w:rPr>
      </w:pPr>
    </w:p>
    <w:p w14:paraId="5D0CAD56" w14:textId="05667E72" w:rsidR="00A32543" w:rsidRDefault="00A32543" w:rsidP="00A3254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Das 29.000 </w:t>
      </w:r>
      <w:r w:rsidR="000B6715">
        <w:rPr>
          <w:rFonts w:ascii="Segoe UI" w:hAnsi="Segoe UI" w:cs="Segoe UI"/>
          <w:sz w:val="21"/>
          <w:szCs w:val="21"/>
          <w:shd w:val="clear" w:color="auto" w:fill="FFFFFF"/>
        </w:rPr>
        <w:t>m²</w:t>
      </w:r>
      <w:r>
        <w:rPr>
          <w:rFonts w:ascii="Arial" w:hAnsi="Arial" w:cs="Arial"/>
          <w:sz w:val="20"/>
          <w:szCs w:val="20"/>
        </w:rPr>
        <w:t xml:space="preserve"> große Gelände wurde in fünf Baufelder untergliedert, für die Einladungswettbewerbe mit einem hochkarätigen internationalen Teilnehmerfeld ausgelobt wurden. </w:t>
      </w:r>
      <w:r w:rsidR="00E77276">
        <w:rPr>
          <w:rFonts w:ascii="Arial" w:hAnsi="Arial" w:cs="Arial"/>
          <w:sz w:val="20"/>
          <w:szCs w:val="20"/>
        </w:rPr>
        <w:t>Als Sieger gingen d</w:t>
      </w:r>
      <w:r w:rsidR="00511C6C">
        <w:rPr>
          <w:rFonts w:ascii="Arial" w:hAnsi="Arial" w:cs="Arial"/>
          <w:sz w:val="20"/>
          <w:szCs w:val="20"/>
        </w:rPr>
        <w:t>a</w:t>
      </w:r>
      <w:r w:rsidR="00E77276">
        <w:rPr>
          <w:rFonts w:ascii="Arial" w:hAnsi="Arial" w:cs="Arial"/>
          <w:sz w:val="20"/>
          <w:szCs w:val="20"/>
        </w:rPr>
        <w:t>raus hervor: @</w:t>
      </w:r>
      <w:r>
        <w:rPr>
          <w:rFonts w:ascii="Arial" w:hAnsi="Arial" w:cs="Arial"/>
          <w:sz w:val="20"/>
          <w:szCs w:val="20"/>
        </w:rPr>
        <w:t>David Chipperfield</w:t>
      </w:r>
      <w:r w:rsidR="00E7727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77276">
        <w:rPr>
          <w:rFonts w:ascii="Arial" w:hAnsi="Arial" w:cs="Arial"/>
          <w:sz w:val="20"/>
          <w:szCs w:val="20"/>
        </w:rPr>
        <w:t>Architects</w:t>
      </w:r>
      <w:proofErr w:type="spellEnd"/>
      <w:r>
        <w:rPr>
          <w:rFonts w:ascii="Arial" w:hAnsi="Arial" w:cs="Arial"/>
          <w:sz w:val="20"/>
          <w:szCs w:val="20"/>
        </w:rPr>
        <w:t xml:space="preserve">, Jörg Friedrich, </w:t>
      </w:r>
      <w:r w:rsidR="00E77276">
        <w:rPr>
          <w:rFonts w:ascii="Arial" w:hAnsi="Arial" w:cs="Arial"/>
          <w:sz w:val="20"/>
          <w:szCs w:val="20"/>
        </w:rPr>
        <w:t>@</w:t>
      </w:r>
      <w:r>
        <w:rPr>
          <w:rFonts w:ascii="Arial" w:hAnsi="Arial" w:cs="Arial"/>
          <w:sz w:val="20"/>
          <w:szCs w:val="20"/>
        </w:rPr>
        <w:t xml:space="preserve">Mecanoo, Steidle und Partner, </w:t>
      </w:r>
      <w:r w:rsidR="00E77276">
        <w:rPr>
          <w:rFonts w:ascii="Arial" w:hAnsi="Arial" w:cs="Arial"/>
          <w:sz w:val="20"/>
          <w:szCs w:val="20"/>
        </w:rPr>
        <w:t>@</w:t>
      </w:r>
      <w:r>
        <w:rPr>
          <w:rFonts w:ascii="Arial" w:hAnsi="Arial" w:cs="Arial"/>
          <w:sz w:val="20"/>
          <w:szCs w:val="20"/>
        </w:rPr>
        <w:t xml:space="preserve">Störmer Murphy and Partners GbR, Axthelm </w:t>
      </w:r>
      <w:proofErr w:type="spellStart"/>
      <w:r>
        <w:rPr>
          <w:rFonts w:ascii="Arial" w:hAnsi="Arial" w:cs="Arial"/>
          <w:sz w:val="20"/>
          <w:szCs w:val="20"/>
        </w:rPr>
        <w:t>Frinken</w:t>
      </w:r>
      <w:proofErr w:type="spellEnd"/>
      <w:r>
        <w:rPr>
          <w:rFonts w:ascii="Arial" w:hAnsi="Arial" w:cs="Arial"/>
          <w:sz w:val="20"/>
          <w:szCs w:val="20"/>
        </w:rPr>
        <w:t xml:space="preserve"> Architekten sowie Herzog und Partner</w:t>
      </w:r>
      <w:r w:rsidR="00E77276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Die Prämierung mit dem DIFA-Award 2002 zeigt die herausragende Qualität dieser innerstädtischen </w:t>
      </w:r>
      <w:r w:rsidR="00E77276">
        <w:rPr>
          <w:rFonts w:ascii="Arial" w:hAnsi="Arial" w:cs="Arial"/>
          <w:sz w:val="20"/>
          <w:szCs w:val="20"/>
        </w:rPr>
        <w:t>#</w:t>
      </w:r>
      <w:r>
        <w:rPr>
          <w:rFonts w:ascii="Arial" w:hAnsi="Arial" w:cs="Arial"/>
          <w:sz w:val="20"/>
          <w:szCs w:val="20"/>
        </w:rPr>
        <w:t xml:space="preserve">Quartiersentwicklung. </w:t>
      </w:r>
      <w:r w:rsidR="000B6715">
        <w:rPr>
          <w:rFonts w:ascii="Arial" w:hAnsi="Arial" w:cs="Arial"/>
          <w:sz w:val="20"/>
          <w:szCs w:val="20"/>
        </w:rPr>
        <w:t xml:space="preserve">Die beteiligten Investoren realisierten die Einzelprojekte </w:t>
      </w:r>
      <w:r w:rsidR="002E3A81">
        <w:rPr>
          <w:rFonts w:ascii="Arial" w:hAnsi="Arial" w:cs="Arial"/>
          <w:sz w:val="20"/>
          <w:szCs w:val="20"/>
        </w:rPr>
        <w:t xml:space="preserve">auf Grundlage </w:t>
      </w:r>
      <w:r>
        <w:rPr>
          <w:rFonts w:ascii="Arial" w:hAnsi="Arial" w:cs="Arial"/>
          <w:sz w:val="20"/>
          <w:szCs w:val="20"/>
        </w:rPr>
        <w:t>eines vorhabenbezogenen Bebauungsplans.</w:t>
      </w:r>
    </w:p>
    <w:p w14:paraId="4A62AE48" w14:textId="77777777" w:rsidR="00A32543" w:rsidRDefault="00A32543" w:rsidP="00A32543">
      <w:pPr>
        <w:rPr>
          <w:rFonts w:ascii="Arial" w:hAnsi="Arial" w:cs="Arial"/>
          <w:sz w:val="20"/>
          <w:szCs w:val="20"/>
        </w:rPr>
      </w:pPr>
    </w:p>
    <w:p w14:paraId="7511F329" w14:textId="1CA66EC1" w:rsidR="00616061" w:rsidRPr="00A32543" w:rsidRDefault="00616061" w:rsidP="00A32543"/>
    <w:sectPr w:rsidR="00616061" w:rsidRPr="00A32543" w:rsidSect="00D9642D">
      <w:headerReference w:type="default" r:id="rId8"/>
      <w:footerReference w:type="default" r:id="rId9"/>
      <w:footerReference w:type="first" r:id="rId10"/>
      <w:pgSz w:w="11910" w:h="16840" w:code="9"/>
      <w:pgMar w:top="680" w:right="680" w:bottom="1701" w:left="1134" w:header="567" w:footer="56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6D3D46" w14:textId="77777777" w:rsidR="00202CA6" w:rsidRDefault="00202CA6" w:rsidP="00396FF1">
      <w:r>
        <w:separator/>
      </w:r>
    </w:p>
    <w:p w14:paraId="0ED46632" w14:textId="77777777" w:rsidR="00202CA6" w:rsidRDefault="00202CA6" w:rsidP="00396FF1"/>
    <w:p w14:paraId="056155BF" w14:textId="77777777" w:rsidR="00202CA6" w:rsidRDefault="00202CA6" w:rsidP="00396FF1"/>
  </w:endnote>
  <w:endnote w:type="continuationSeparator" w:id="0">
    <w:p w14:paraId="1DAB9E63" w14:textId="77777777" w:rsidR="00202CA6" w:rsidRDefault="00202CA6" w:rsidP="00396FF1">
      <w:r>
        <w:continuationSeparator/>
      </w:r>
    </w:p>
    <w:p w14:paraId="5BE8059F" w14:textId="77777777" w:rsidR="00202CA6" w:rsidRDefault="00202CA6" w:rsidP="00396FF1"/>
    <w:p w14:paraId="6F2C8471" w14:textId="77777777" w:rsidR="00202CA6" w:rsidRDefault="00202CA6" w:rsidP="00396FF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ounders Grotesk Light">
    <w:panose1 w:val="020B0303030202060203"/>
    <w:charset w:val="00"/>
    <w:family w:val="swiss"/>
    <w:notTrueType/>
    <w:pitch w:val="variable"/>
    <w:sig w:usb0="00000007" w:usb1="00000000" w:usb2="00000000" w:usb3="00000000" w:csb0="0000009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7AC62B5-4D4B-44BC-80FF-85D401BA6E34}"/>
  </w:font>
  <w:font w:name="Founders Grotesk Regular">
    <w:panose1 w:val="020B0503030202060203"/>
    <w:charset w:val="00"/>
    <w:family w:val="swiss"/>
    <w:notTrueType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298AE97C-193D-4552-9D88-421A58FD4DBB}"/>
  </w:font>
  <w:font w:name="Founders Grotesk Numbers Light">
    <w:charset w:val="00"/>
    <w:family w:val="swiss"/>
    <w:pitch w:val="variable"/>
    <w:sig w:usb0="00000007" w:usb1="00000000" w:usb2="00000000" w:usb3="00000000" w:csb0="00000093" w:csb1="00000000"/>
    <w:embedRegular r:id="rId3" w:fontKey="{C142A075-7B01-4C55-96EC-52273D3780ED}"/>
  </w:font>
  <w:font w:name="Founders Grotesk Numbers">
    <w:charset w:val="00"/>
    <w:family w:val="swiss"/>
    <w:pitch w:val="variable"/>
    <w:sig w:usb0="00000007" w:usb1="00000000" w:usb2="00000000" w:usb3="00000000" w:csb0="00000093" w:csb1="00000000"/>
    <w:embedRegular r:id="rId4" w:fontKey="{91DE5AD2-29BF-468C-B87A-CD672CCB58C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824"/>
      <w:gridCol w:w="2268"/>
    </w:tblGrid>
    <w:tr w:rsidR="00B47002" w14:paraId="75B972B4" w14:textId="77777777" w:rsidTr="00EE514A">
      <w:tc>
        <w:tcPr>
          <w:tcW w:w="7824" w:type="dxa"/>
          <w:tcBorders>
            <w:top w:val="single" w:sz="4" w:space="0" w:color="auto"/>
            <w:right w:val="single" w:sz="4" w:space="0" w:color="auto"/>
          </w:tcBorders>
        </w:tcPr>
        <w:p w14:paraId="0716CF93" w14:textId="77777777" w:rsidR="00B47002" w:rsidRDefault="00B47002">
          <w:pPr>
            <w:pStyle w:val="Fuzeile"/>
          </w:pPr>
        </w:p>
      </w:tc>
      <w:tc>
        <w:tcPr>
          <w:tcW w:w="2268" w:type="dxa"/>
          <w:tcBorders>
            <w:top w:val="single" w:sz="4" w:space="0" w:color="auto"/>
            <w:left w:val="single" w:sz="4" w:space="0" w:color="auto"/>
          </w:tcBorders>
        </w:tcPr>
        <w:p w14:paraId="1125E471" w14:textId="77777777" w:rsidR="00B47002" w:rsidRDefault="00B47002">
          <w:pPr>
            <w:pStyle w:val="Fuzeile"/>
          </w:pPr>
        </w:p>
      </w:tc>
    </w:tr>
    <w:tr w:rsidR="00B47002" w14:paraId="6479E9C4" w14:textId="77777777" w:rsidTr="006A7AD5">
      <w:trPr>
        <w:trHeight w:val="474"/>
      </w:trPr>
      <w:tc>
        <w:tcPr>
          <w:tcW w:w="7824" w:type="dxa"/>
          <w:tcBorders>
            <w:right w:val="single" w:sz="4" w:space="0" w:color="auto"/>
          </w:tcBorders>
          <w:vAlign w:val="bottom"/>
        </w:tcPr>
        <w:p w14:paraId="6672514F" w14:textId="2F6865DB" w:rsidR="00B47002" w:rsidRPr="00EE514A" w:rsidRDefault="00B47002" w:rsidP="00EE514A">
          <w:pPr>
            <w:pStyle w:val="Fuzeile"/>
          </w:pPr>
        </w:p>
      </w:tc>
      <w:tc>
        <w:tcPr>
          <w:tcW w:w="2268" w:type="dxa"/>
          <w:tcBorders>
            <w:left w:val="single" w:sz="4" w:space="0" w:color="auto"/>
          </w:tcBorders>
        </w:tcPr>
        <w:p w14:paraId="4AA62F85" w14:textId="77777777" w:rsidR="00B47002" w:rsidRDefault="00B47002" w:rsidP="00B47002">
          <w:pPr>
            <w:pStyle w:val="Fuzeile"/>
            <w:jc w:val="right"/>
          </w:pPr>
          <w:r>
            <w:rPr>
              <w:noProof/>
              <w:lang w:bidi="ar-SA"/>
            </w:rPr>
            <mc:AlternateContent>
              <mc:Choice Requires="wps">
                <w:drawing>
                  <wp:inline distT="0" distB="0" distL="0" distR="0" wp14:anchorId="68A6B74F" wp14:editId="5ED347A3">
                    <wp:extent cx="1080000" cy="230229"/>
                    <wp:effectExtent l="0" t="0" r="6350" b="0"/>
                    <wp:docPr id="3" name="AutoShape 2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 bwMode="auto">
                            <a:xfrm>
                              <a:off x="0" y="0"/>
                              <a:ext cx="1080000" cy="230229"/>
                            </a:xfrm>
                            <a:custGeom>
                              <a:avLst/>
                              <a:gdLst>
                                <a:gd name="T0" fmla="+- 0 9298 9298"/>
                                <a:gd name="T1" fmla="*/ T0 w 1928"/>
                                <a:gd name="T2" fmla="+- 0 507 301"/>
                                <a:gd name="T3" fmla="*/ 507 h 411"/>
                                <a:gd name="T4" fmla="+- 0 9523 9298"/>
                                <a:gd name="T5" fmla="*/ T4 w 1928"/>
                                <a:gd name="T6" fmla="+- 0 709 301"/>
                                <a:gd name="T7" fmla="*/ 709 h 411"/>
                                <a:gd name="T8" fmla="+- 0 9649 9298"/>
                                <a:gd name="T9" fmla="*/ T8 w 1928"/>
                                <a:gd name="T10" fmla="+- 0 661 301"/>
                                <a:gd name="T11" fmla="*/ 661 h 411"/>
                                <a:gd name="T12" fmla="+- 0 9349 9298"/>
                                <a:gd name="T13" fmla="*/ T12 w 1928"/>
                                <a:gd name="T14" fmla="+- 0 507 301"/>
                                <a:gd name="T15" fmla="*/ 507 h 411"/>
                                <a:gd name="T16" fmla="+- 0 9623 9298"/>
                                <a:gd name="T17" fmla="*/ T16 w 1928"/>
                                <a:gd name="T18" fmla="+- 0 352 301"/>
                                <a:gd name="T19" fmla="*/ 352 h 411"/>
                                <a:gd name="T20" fmla="+- 0 9635 9298"/>
                                <a:gd name="T21" fmla="*/ T20 w 1928"/>
                                <a:gd name="T22" fmla="+- 0 712 301"/>
                                <a:gd name="T23" fmla="*/ 712 h 411"/>
                                <a:gd name="T24" fmla="+- 0 9566 9298"/>
                                <a:gd name="T25" fmla="*/ T24 w 1928"/>
                                <a:gd name="T26" fmla="+- 0 641 301"/>
                                <a:gd name="T27" fmla="*/ 641 h 411"/>
                                <a:gd name="T28" fmla="+- 0 9649 9298"/>
                                <a:gd name="T29" fmla="*/ T28 w 1928"/>
                                <a:gd name="T30" fmla="+- 0 661 301"/>
                                <a:gd name="T31" fmla="*/ 661 h 411"/>
                                <a:gd name="T32" fmla="+- 0 9545 9298"/>
                                <a:gd name="T33" fmla="*/ T32 w 1928"/>
                                <a:gd name="T34" fmla="+- 0 552 301"/>
                                <a:gd name="T35" fmla="*/ 552 h 411"/>
                                <a:gd name="T36" fmla="+- 0 9633 9298"/>
                                <a:gd name="T37" fmla="*/ T36 w 1928"/>
                                <a:gd name="T38" fmla="+- 0 447 301"/>
                                <a:gd name="T39" fmla="*/ 447 h 411"/>
                                <a:gd name="T40" fmla="+- 0 9603 9298"/>
                                <a:gd name="T41" fmla="*/ T40 w 1928"/>
                                <a:gd name="T42" fmla="+- 0 611 301"/>
                                <a:gd name="T43" fmla="*/ 611 h 411"/>
                                <a:gd name="T44" fmla="+- 0 9680 9298"/>
                                <a:gd name="T45" fmla="*/ T44 w 1928"/>
                                <a:gd name="T46" fmla="+- 0 427 301"/>
                                <a:gd name="T47" fmla="*/ 427 h 411"/>
                                <a:gd name="T48" fmla="+- 0 9736 9298"/>
                                <a:gd name="T49" fmla="*/ T48 w 1928"/>
                                <a:gd name="T50" fmla="+- 0 604 301"/>
                                <a:gd name="T51" fmla="*/ 604 h 411"/>
                                <a:gd name="T52" fmla="+- 0 9887 9298"/>
                                <a:gd name="T53" fmla="*/ T52 w 1928"/>
                                <a:gd name="T54" fmla="+- 0 704 301"/>
                                <a:gd name="T55" fmla="*/ 704 h 411"/>
                                <a:gd name="T56" fmla="+- 0 9803 9298"/>
                                <a:gd name="T57" fmla="*/ T56 w 1928"/>
                                <a:gd name="T58" fmla="+- 0 649 301"/>
                                <a:gd name="T59" fmla="*/ 649 h 411"/>
                                <a:gd name="T60" fmla="+- 0 9899 9298"/>
                                <a:gd name="T61" fmla="*/ T60 w 1928"/>
                                <a:gd name="T62" fmla="+- 0 459 301"/>
                                <a:gd name="T63" fmla="*/ 459 h 411"/>
                                <a:gd name="T64" fmla="+- 0 9842 9298"/>
                                <a:gd name="T65" fmla="*/ T64 w 1928"/>
                                <a:gd name="T66" fmla="+- 0 664 301"/>
                                <a:gd name="T67" fmla="*/ 664 h 411"/>
                                <a:gd name="T68" fmla="+- 0 10095 9298"/>
                                <a:gd name="T69" fmla="*/ T68 w 1928"/>
                                <a:gd name="T70" fmla="+- 0 452 301"/>
                                <a:gd name="T71" fmla="*/ 452 h 411"/>
                                <a:gd name="T72" fmla="+- 0 9992 9298"/>
                                <a:gd name="T73" fmla="*/ T72 w 1928"/>
                                <a:gd name="T74" fmla="+- 0 633 301"/>
                                <a:gd name="T75" fmla="*/ 633 h 411"/>
                                <a:gd name="T76" fmla="+- 0 10138 9298"/>
                                <a:gd name="T77" fmla="*/ T76 w 1928"/>
                                <a:gd name="T78" fmla="+- 0 700 301"/>
                                <a:gd name="T79" fmla="*/ 700 h 411"/>
                                <a:gd name="T80" fmla="+- 0 10103 9298"/>
                                <a:gd name="T81" fmla="*/ T80 w 1928"/>
                                <a:gd name="T82" fmla="+- 0 666 301"/>
                                <a:gd name="T83" fmla="*/ 666 h 411"/>
                                <a:gd name="T84" fmla="+- 0 10038 9298"/>
                                <a:gd name="T85" fmla="*/ T84 w 1928"/>
                                <a:gd name="T86" fmla="+- 0 549 301"/>
                                <a:gd name="T87" fmla="*/ 549 h 411"/>
                                <a:gd name="T88" fmla="+- 0 10218 9298"/>
                                <a:gd name="T89" fmla="*/ T88 w 1928"/>
                                <a:gd name="T90" fmla="+- 0 495 301"/>
                                <a:gd name="T91" fmla="*/ 495 h 411"/>
                                <a:gd name="T92" fmla="+- 0 10095 9298"/>
                                <a:gd name="T93" fmla="*/ T92 w 1928"/>
                                <a:gd name="T94" fmla="+- 0 452 301"/>
                                <a:gd name="T95" fmla="*/ 452 h 411"/>
                                <a:gd name="T96" fmla="+- 0 10218 9298"/>
                                <a:gd name="T97" fmla="*/ T96 w 1928"/>
                                <a:gd name="T98" fmla="+- 0 670 301"/>
                                <a:gd name="T99" fmla="*/ 670 h 411"/>
                                <a:gd name="T100" fmla="+- 0 10168 9298"/>
                                <a:gd name="T101" fmla="*/ T100 w 1928"/>
                                <a:gd name="T102" fmla="+- 0 549 301"/>
                                <a:gd name="T103" fmla="*/ 549 h 411"/>
                                <a:gd name="T104" fmla="+- 0 10103 9298"/>
                                <a:gd name="T105" fmla="*/ T104 w 1928"/>
                                <a:gd name="T106" fmla="+- 0 666 301"/>
                                <a:gd name="T107" fmla="*/ 666 h 411"/>
                                <a:gd name="T108" fmla="+- 0 10170 9298"/>
                                <a:gd name="T109" fmla="*/ T108 w 1928"/>
                                <a:gd name="T110" fmla="+- 0 495 301"/>
                                <a:gd name="T111" fmla="*/ 495 h 411"/>
                                <a:gd name="T112" fmla="+- 0 10274 9298"/>
                                <a:gd name="T113" fmla="*/ T112 w 1928"/>
                                <a:gd name="T114" fmla="+- 0 703 301"/>
                                <a:gd name="T115" fmla="*/ 703 h 411"/>
                                <a:gd name="T116" fmla="+- 0 10355 9298"/>
                                <a:gd name="T117" fmla="*/ T116 w 1928"/>
                                <a:gd name="T118" fmla="+- 0 503 301"/>
                                <a:gd name="T119" fmla="*/ 503 h 411"/>
                                <a:gd name="T120" fmla="+- 0 10322 9298"/>
                                <a:gd name="T121" fmla="*/ T120 w 1928"/>
                                <a:gd name="T122" fmla="+- 0 459 301"/>
                                <a:gd name="T123" fmla="*/ 459 h 411"/>
                                <a:gd name="T124" fmla="+- 0 10423 9298"/>
                                <a:gd name="T125" fmla="*/ T124 w 1928"/>
                                <a:gd name="T126" fmla="+- 0 533 301"/>
                                <a:gd name="T127" fmla="*/ 533 h 411"/>
                                <a:gd name="T128" fmla="+- 0 10471 9298"/>
                                <a:gd name="T129" fmla="*/ T128 w 1928"/>
                                <a:gd name="T130" fmla="+- 0 516 301"/>
                                <a:gd name="T131" fmla="*/ 516 h 411"/>
                                <a:gd name="T132" fmla="+- 0 10337 9298"/>
                                <a:gd name="T133" fmla="*/ T132 w 1928"/>
                                <a:gd name="T134" fmla="+- 0 474 301"/>
                                <a:gd name="T135" fmla="*/ 474 h 411"/>
                                <a:gd name="T136" fmla="+- 0 10392 9298"/>
                                <a:gd name="T137" fmla="*/ T136 w 1928"/>
                                <a:gd name="T138" fmla="+- 0 452 301"/>
                                <a:gd name="T139" fmla="*/ 452 h 411"/>
                                <a:gd name="T140" fmla="+- 0 10574 9298"/>
                                <a:gd name="T141" fmla="*/ T140 w 1928"/>
                                <a:gd name="T142" fmla="+- 0 507 301"/>
                                <a:gd name="T143" fmla="*/ 507 h 411"/>
                                <a:gd name="T144" fmla="+- 0 10696 9298"/>
                                <a:gd name="T145" fmla="*/ T144 w 1928"/>
                                <a:gd name="T146" fmla="+- 0 459 301"/>
                                <a:gd name="T147" fmla="*/ 459 h 411"/>
                                <a:gd name="T148" fmla="+- 0 10704 9298"/>
                                <a:gd name="T149" fmla="*/ T148 w 1928"/>
                                <a:gd name="T150" fmla="+- 0 704 301"/>
                                <a:gd name="T151" fmla="*/ 704 h 411"/>
                                <a:gd name="T152" fmla="+- 0 10749 9298"/>
                                <a:gd name="T153" fmla="*/ T152 w 1928"/>
                                <a:gd name="T154" fmla="+- 0 664 301"/>
                                <a:gd name="T155" fmla="*/ 664 h 411"/>
                                <a:gd name="T156" fmla="+- 0 10696 9298"/>
                                <a:gd name="T157" fmla="*/ T156 w 1928"/>
                                <a:gd name="T158" fmla="+- 0 459 301"/>
                                <a:gd name="T159" fmla="*/ 459 h 411"/>
                                <a:gd name="T160" fmla="+- 0 10786 9298"/>
                                <a:gd name="T161" fmla="*/ T160 w 1928"/>
                                <a:gd name="T162" fmla="+- 0 649 301"/>
                                <a:gd name="T163" fmla="*/ 649 h 411"/>
                                <a:gd name="T164" fmla="+- 0 10851 9298"/>
                                <a:gd name="T165" fmla="*/ T164 w 1928"/>
                                <a:gd name="T166" fmla="+- 0 604 301"/>
                                <a:gd name="T167" fmla="*/ 604 h 411"/>
                                <a:gd name="T168" fmla="+- 0 10949 9298"/>
                                <a:gd name="T169" fmla="*/ T168 w 1928"/>
                                <a:gd name="T170" fmla="+- 0 703 301"/>
                                <a:gd name="T171" fmla="*/ 703 h 411"/>
                                <a:gd name="T172" fmla="+- 0 10998 9298"/>
                                <a:gd name="T173" fmla="*/ T172 w 1928"/>
                                <a:gd name="T174" fmla="+- 0 498 301"/>
                                <a:gd name="T175" fmla="*/ 498 h 411"/>
                                <a:gd name="T176" fmla="+- 0 11074 9298"/>
                                <a:gd name="T177" fmla="*/ T176 w 1928"/>
                                <a:gd name="T178" fmla="+- 0 498 301"/>
                                <a:gd name="T179" fmla="*/ 498 h 411"/>
                                <a:gd name="T180" fmla="+- 0 11038 9298"/>
                                <a:gd name="T181" fmla="*/ T180 w 1928"/>
                                <a:gd name="T182" fmla="+- 0 558 301"/>
                                <a:gd name="T183" fmla="*/ 558 h 411"/>
                                <a:gd name="T184" fmla="+- 0 11101 9298"/>
                                <a:gd name="T185" fmla="*/ T184 w 1928"/>
                                <a:gd name="T186" fmla="+- 0 518 301"/>
                                <a:gd name="T187" fmla="*/ 518 h 411"/>
                                <a:gd name="T188" fmla="+- 0 11213 9298"/>
                                <a:gd name="T189" fmla="*/ T188 w 1928"/>
                                <a:gd name="T190" fmla="+- 0 498 301"/>
                                <a:gd name="T191" fmla="*/ 498 h 411"/>
                                <a:gd name="T192" fmla="+- 0 11176 9298"/>
                                <a:gd name="T193" fmla="*/ T192 w 1928"/>
                                <a:gd name="T194" fmla="+- 0 566 301"/>
                                <a:gd name="T195" fmla="*/ 566 h 411"/>
                                <a:gd name="T196" fmla="+- 0 11213 9298"/>
                                <a:gd name="T197" fmla="*/ T196 w 1928"/>
                                <a:gd name="T198" fmla="+- 0 498 301"/>
                                <a:gd name="T199" fmla="*/ 498 h 411"/>
                                <a:gd name="T200" fmla="+- 0 11074 9298"/>
                                <a:gd name="T201" fmla="*/ T200 w 1928"/>
                                <a:gd name="T202" fmla="+- 0 498 301"/>
                                <a:gd name="T203" fmla="*/ 498 h 411"/>
                                <a:gd name="T204" fmla="+- 0 11183 9298"/>
                                <a:gd name="T205" fmla="*/ T204 w 1928"/>
                                <a:gd name="T206" fmla="+- 0 460 301"/>
                                <a:gd name="T207" fmla="*/ 460 h 411"/>
                                <a:gd name="T208" fmla="+- 0 10961 9298"/>
                                <a:gd name="T209" fmla="*/ T208 w 1928"/>
                                <a:gd name="T210" fmla="+- 0 476 301"/>
                                <a:gd name="T211" fmla="*/ 476 h 411"/>
                                <a:gd name="T212" fmla="+- 0 11031 9298"/>
                                <a:gd name="T213" fmla="*/ T212 w 1928"/>
                                <a:gd name="T214" fmla="+- 0 455 301"/>
                                <a:gd name="T215" fmla="*/ 455 h 4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1928" h="411">
                                  <a:moveTo>
                                    <a:pt x="198" y="0"/>
                                  </a:moveTo>
                                  <a:lnTo>
                                    <a:pt x="121" y="17"/>
                                  </a:lnTo>
                                  <a:lnTo>
                                    <a:pt x="58" y="61"/>
                                  </a:lnTo>
                                  <a:lnTo>
                                    <a:pt x="15" y="126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15" y="287"/>
                                  </a:lnTo>
                                  <a:lnTo>
                                    <a:pt x="58" y="352"/>
                                  </a:lnTo>
                                  <a:lnTo>
                                    <a:pt x="121" y="395"/>
                                  </a:lnTo>
                                  <a:lnTo>
                                    <a:pt x="198" y="411"/>
                                  </a:lnTo>
                                  <a:lnTo>
                                    <a:pt x="225" y="408"/>
                                  </a:lnTo>
                                  <a:lnTo>
                                    <a:pt x="253" y="402"/>
                                  </a:lnTo>
                                  <a:lnTo>
                                    <a:pt x="280" y="392"/>
                                  </a:lnTo>
                                  <a:lnTo>
                                    <a:pt x="305" y="377"/>
                                  </a:lnTo>
                                  <a:lnTo>
                                    <a:pt x="368" y="377"/>
                                  </a:lnTo>
                                  <a:lnTo>
                                    <a:pt x="351" y="360"/>
                                  </a:lnTo>
                                  <a:lnTo>
                                    <a:pt x="198" y="360"/>
                                  </a:lnTo>
                                  <a:lnTo>
                                    <a:pt x="142" y="348"/>
                                  </a:lnTo>
                                  <a:lnTo>
                                    <a:pt x="95" y="315"/>
                                  </a:lnTo>
                                  <a:lnTo>
                                    <a:pt x="63" y="266"/>
                                  </a:lnTo>
                                  <a:lnTo>
                                    <a:pt x="51" y="206"/>
                                  </a:lnTo>
                                  <a:lnTo>
                                    <a:pt x="62" y="146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139" y="63"/>
                                  </a:lnTo>
                                  <a:lnTo>
                                    <a:pt x="198" y="51"/>
                                  </a:lnTo>
                                  <a:lnTo>
                                    <a:pt x="325" y="51"/>
                                  </a:lnTo>
                                  <a:lnTo>
                                    <a:pt x="275" y="17"/>
                                  </a:lnTo>
                                  <a:lnTo>
                                    <a:pt x="198" y="0"/>
                                  </a:lnTo>
                                  <a:close/>
                                  <a:moveTo>
                                    <a:pt x="368" y="377"/>
                                  </a:moveTo>
                                  <a:lnTo>
                                    <a:pt x="305" y="377"/>
                                  </a:lnTo>
                                  <a:lnTo>
                                    <a:pt x="337" y="411"/>
                                  </a:lnTo>
                                  <a:lnTo>
                                    <a:pt x="400" y="411"/>
                                  </a:lnTo>
                                  <a:lnTo>
                                    <a:pt x="368" y="377"/>
                                  </a:lnTo>
                                  <a:close/>
                                  <a:moveTo>
                                    <a:pt x="247" y="251"/>
                                  </a:moveTo>
                                  <a:lnTo>
                                    <a:pt x="181" y="251"/>
                                  </a:lnTo>
                                  <a:lnTo>
                                    <a:pt x="268" y="340"/>
                                  </a:lnTo>
                                  <a:lnTo>
                                    <a:pt x="251" y="349"/>
                                  </a:lnTo>
                                  <a:lnTo>
                                    <a:pt x="233" y="355"/>
                                  </a:lnTo>
                                  <a:lnTo>
                                    <a:pt x="215" y="359"/>
                                  </a:lnTo>
                                  <a:lnTo>
                                    <a:pt x="198" y="360"/>
                                  </a:lnTo>
                                  <a:lnTo>
                                    <a:pt x="351" y="360"/>
                                  </a:lnTo>
                                  <a:lnTo>
                                    <a:pt x="340" y="349"/>
                                  </a:lnTo>
                                  <a:lnTo>
                                    <a:pt x="364" y="319"/>
                                  </a:lnTo>
                                  <a:lnTo>
                                    <a:pt x="368" y="310"/>
                                  </a:lnTo>
                                  <a:lnTo>
                                    <a:pt x="305" y="310"/>
                                  </a:lnTo>
                                  <a:lnTo>
                                    <a:pt x="247" y="251"/>
                                  </a:lnTo>
                                  <a:close/>
                                  <a:moveTo>
                                    <a:pt x="325" y="51"/>
                                  </a:moveTo>
                                  <a:lnTo>
                                    <a:pt x="198" y="51"/>
                                  </a:lnTo>
                                  <a:lnTo>
                                    <a:pt x="258" y="63"/>
                                  </a:lnTo>
                                  <a:lnTo>
                                    <a:pt x="304" y="97"/>
                                  </a:lnTo>
                                  <a:lnTo>
                                    <a:pt x="335" y="146"/>
                                  </a:lnTo>
                                  <a:lnTo>
                                    <a:pt x="345" y="206"/>
                                  </a:lnTo>
                                  <a:lnTo>
                                    <a:pt x="343" y="233"/>
                                  </a:lnTo>
                                  <a:lnTo>
                                    <a:pt x="335" y="262"/>
                                  </a:lnTo>
                                  <a:lnTo>
                                    <a:pt x="323" y="288"/>
                                  </a:lnTo>
                                  <a:lnTo>
                                    <a:pt x="305" y="310"/>
                                  </a:lnTo>
                                  <a:lnTo>
                                    <a:pt x="368" y="310"/>
                                  </a:lnTo>
                                  <a:lnTo>
                                    <a:pt x="382" y="284"/>
                                  </a:lnTo>
                                  <a:lnTo>
                                    <a:pt x="393" y="246"/>
                                  </a:lnTo>
                                  <a:lnTo>
                                    <a:pt x="397" y="206"/>
                                  </a:lnTo>
                                  <a:lnTo>
                                    <a:pt x="382" y="126"/>
                                  </a:lnTo>
                                  <a:lnTo>
                                    <a:pt x="339" y="61"/>
                                  </a:lnTo>
                                  <a:lnTo>
                                    <a:pt x="325" y="51"/>
                                  </a:lnTo>
                                  <a:close/>
                                  <a:moveTo>
                                    <a:pt x="487" y="158"/>
                                  </a:moveTo>
                                  <a:lnTo>
                                    <a:pt x="438" y="158"/>
                                  </a:lnTo>
                                  <a:lnTo>
                                    <a:pt x="438" y="303"/>
                                  </a:lnTo>
                                  <a:lnTo>
                                    <a:pt x="445" y="346"/>
                                  </a:lnTo>
                                  <a:lnTo>
                                    <a:pt x="466" y="380"/>
                                  </a:lnTo>
                                  <a:lnTo>
                                    <a:pt x="499" y="403"/>
                                  </a:lnTo>
                                  <a:lnTo>
                                    <a:pt x="544" y="411"/>
                                  </a:lnTo>
                                  <a:lnTo>
                                    <a:pt x="589" y="403"/>
                                  </a:lnTo>
                                  <a:lnTo>
                                    <a:pt x="623" y="380"/>
                                  </a:lnTo>
                                  <a:lnTo>
                                    <a:pt x="633" y="363"/>
                                  </a:lnTo>
                                  <a:lnTo>
                                    <a:pt x="544" y="363"/>
                                  </a:lnTo>
                                  <a:lnTo>
                                    <a:pt x="523" y="359"/>
                                  </a:lnTo>
                                  <a:lnTo>
                                    <a:pt x="505" y="348"/>
                                  </a:lnTo>
                                  <a:lnTo>
                                    <a:pt x="492" y="329"/>
                                  </a:lnTo>
                                  <a:lnTo>
                                    <a:pt x="487" y="299"/>
                                  </a:lnTo>
                                  <a:lnTo>
                                    <a:pt x="487" y="158"/>
                                  </a:lnTo>
                                  <a:close/>
                                  <a:moveTo>
                                    <a:pt x="650" y="158"/>
                                  </a:moveTo>
                                  <a:lnTo>
                                    <a:pt x="601" y="158"/>
                                  </a:lnTo>
                                  <a:lnTo>
                                    <a:pt x="601" y="299"/>
                                  </a:lnTo>
                                  <a:lnTo>
                                    <a:pt x="596" y="329"/>
                                  </a:lnTo>
                                  <a:lnTo>
                                    <a:pt x="583" y="348"/>
                                  </a:lnTo>
                                  <a:lnTo>
                                    <a:pt x="565" y="359"/>
                                  </a:lnTo>
                                  <a:lnTo>
                                    <a:pt x="544" y="363"/>
                                  </a:lnTo>
                                  <a:lnTo>
                                    <a:pt x="633" y="363"/>
                                  </a:lnTo>
                                  <a:lnTo>
                                    <a:pt x="643" y="344"/>
                                  </a:lnTo>
                                  <a:lnTo>
                                    <a:pt x="650" y="299"/>
                                  </a:lnTo>
                                  <a:lnTo>
                                    <a:pt x="650" y="158"/>
                                  </a:lnTo>
                                  <a:close/>
                                  <a:moveTo>
                                    <a:pt x="797" y="151"/>
                                  </a:moveTo>
                                  <a:lnTo>
                                    <a:pt x="750" y="162"/>
                                  </a:lnTo>
                                  <a:lnTo>
                                    <a:pt x="715" y="191"/>
                                  </a:lnTo>
                                  <a:lnTo>
                                    <a:pt x="694" y="233"/>
                                  </a:lnTo>
                                  <a:lnTo>
                                    <a:pt x="686" y="282"/>
                                  </a:lnTo>
                                  <a:lnTo>
                                    <a:pt x="694" y="332"/>
                                  </a:lnTo>
                                  <a:lnTo>
                                    <a:pt x="715" y="373"/>
                                  </a:lnTo>
                                  <a:lnTo>
                                    <a:pt x="750" y="400"/>
                                  </a:lnTo>
                                  <a:lnTo>
                                    <a:pt x="798" y="411"/>
                                  </a:lnTo>
                                  <a:lnTo>
                                    <a:pt x="820" y="408"/>
                                  </a:lnTo>
                                  <a:lnTo>
                                    <a:pt x="840" y="399"/>
                                  </a:lnTo>
                                  <a:lnTo>
                                    <a:pt x="857" y="386"/>
                                  </a:lnTo>
                                  <a:lnTo>
                                    <a:pt x="871" y="369"/>
                                  </a:lnTo>
                                  <a:lnTo>
                                    <a:pt x="920" y="369"/>
                                  </a:lnTo>
                                  <a:lnTo>
                                    <a:pt x="920" y="365"/>
                                  </a:lnTo>
                                  <a:lnTo>
                                    <a:pt x="805" y="365"/>
                                  </a:lnTo>
                                  <a:lnTo>
                                    <a:pt x="776" y="358"/>
                                  </a:lnTo>
                                  <a:lnTo>
                                    <a:pt x="754" y="340"/>
                                  </a:lnTo>
                                  <a:lnTo>
                                    <a:pt x="740" y="313"/>
                                  </a:lnTo>
                                  <a:lnTo>
                                    <a:pt x="736" y="281"/>
                                  </a:lnTo>
                                  <a:lnTo>
                                    <a:pt x="740" y="248"/>
                                  </a:lnTo>
                                  <a:lnTo>
                                    <a:pt x="754" y="222"/>
                                  </a:lnTo>
                                  <a:lnTo>
                                    <a:pt x="776" y="203"/>
                                  </a:lnTo>
                                  <a:lnTo>
                                    <a:pt x="805" y="197"/>
                                  </a:lnTo>
                                  <a:lnTo>
                                    <a:pt x="920" y="197"/>
                                  </a:lnTo>
                                  <a:lnTo>
                                    <a:pt x="920" y="194"/>
                                  </a:lnTo>
                                  <a:lnTo>
                                    <a:pt x="872" y="194"/>
                                  </a:lnTo>
                                  <a:lnTo>
                                    <a:pt x="857" y="176"/>
                                  </a:lnTo>
                                  <a:lnTo>
                                    <a:pt x="840" y="162"/>
                                  </a:lnTo>
                                  <a:lnTo>
                                    <a:pt x="820" y="154"/>
                                  </a:lnTo>
                                  <a:lnTo>
                                    <a:pt x="797" y="151"/>
                                  </a:lnTo>
                                  <a:close/>
                                  <a:moveTo>
                                    <a:pt x="920" y="369"/>
                                  </a:moveTo>
                                  <a:lnTo>
                                    <a:pt x="871" y="369"/>
                                  </a:lnTo>
                                  <a:lnTo>
                                    <a:pt x="872" y="402"/>
                                  </a:lnTo>
                                  <a:lnTo>
                                    <a:pt x="920" y="402"/>
                                  </a:lnTo>
                                  <a:lnTo>
                                    <a:pt x="920" y="369"/>
                                  </a:lnTo>
                                  <a:close/>
                                  <a:moveTo>
                                    <a:pt x="920" y="197"/>
                                  </a:moveTo>
                                  <a:lnTo>
                                    <a:pt x="805" y="197"/>
                                  </a:lnTo>
                                  <a:lnTo>
                                    <a:pt x="835" y="203"/>
                                  </a:lnTo>
                                  <a:lnTo>
                                    <a:pt x="857" y="221"/>
                                  </a:lnTo>
                                  <a:lnTo>
                                    <a:pt x="870" y="248"/>
                                  </a:lnTo>
                                  <a:lnTo>
                                    <a:pt x="875" y="281"/>
                                  </a:lnTo>
                                  <a:lnTo>
                                    <a:pt x="870" y="314"/>
                                  </a:lnTo>
                                  <a:lnTo>
                                    <a:pt x="857" y="340"/>
                                  </a:lnTo>
                                  <a:lnTo>
                                    <a:pt x="835" y="358"/>
                                  </a:lnTo>
                                  <a:lnTo>
                                    <a:pt x="805" y="365"/>
                                  </a:lnTo>
                                  <a:lnTo>
                                    <a:pt x="920" y="365"/>
                                  </a:lnTo>
                                  <a:lnTo>
                                    <a:pt x="920" y="197"/>
                                  </a:lnTo>
                                  <a:close/>
                                  <a:moveTo>
                                    <a:pt x="920" y="158"/>
                                  </a:moveTo>
                                  <a:lnTo>
                                    <a:pt x="872" y="158"/>
                                  </a:lnTo>
                                  <a:lnTo>
                                    <a:pt x="872" y="194"/>
                                  </a:lnTo>
                                  <a:lnTo>
                                    <a:pt x="920" y="194"/>
                                  </a:lnTo>
                                  <a:lnTo>
                                    <a:pt x="920" y="158"/>
                                  </a:lnTo>
                                  <a:close/>
                                  <a:moveTo>
                                    <a:pt x="1024" y="158"/>
                                  </a:moveTo>
                                  <a:lnTo>
                                    <a:pt x="976" y="158"/>
                                  </a:lnTo>
                                  <a:lnTo>
                                    <a:pt x="976" y="402"/>
                                  </a:lnTo>
                                  <a:lnTo>
                                    <a:pt x="1024" y="402"/>
                                  </a:lnTo>
                                  <a:lnTo>
                                    <a:pt x="1024" y="290"/>
                                  </a:lnTo>
                                  <a:lnTo>
                                    <a:pt x="1028" y="248"/>
                                  </a:lnTo>
                                  <a:lnTo>
                                    <a:pt x="1039" y="219"/>
                                  </a:lnTo>
                                  <a:lnTo>
                                    <a:pt x="1057" y="202"/>
                                  </a:lnTo>
                                  <a:lnTo>
                                    <a:pt x="1082" y="197"/>
                                  </a:lnTo>
                                  <a:lnTo>
                                    <a:pt x="1165" y="197"/>
                                  </a:lnTo>
                                  <a:lnTo>
                                    <a:pt x="1163" y="192"/>
                                  </a:lnTo>
                                  <a:lnTo>
                                    <a:pt x="1025" y="192"/>
                                  </a:lnTo>
                                  <a:lnTo>
                                    <a:pt x="1024" y="158"/>
                                  </a:lnTo>
                                  <a:close/>
                                  <a:moveTo>
                                    <a:pt x="1165" y="197"/>
                                  </a:moveTo>
                                  <a:lnTo>
                                    <a:pt x="1082" y="197"/>
                                  </a:lnTo>
                                  <a:lnTo>
                                    <a:pt x="1102" y="200"/>
                                  </a:lnTo>
                                  <a:lnTo>
                                    <a:pt x="1116" y="212"/>
                                  </a:lnTo>
                                  <a:lnTo>
                                    <a:pt x="1125" y="232"/>
                                  </a:lnTo>
                                  <a:lnTo>
                                    <a:pt x="1128" y="263"/>
                                  </a:lnTo>
                                  <a:lnTo>
                                    <a:pt x="1128" y="402"/>
                                  </a:lnTo>
                                  <a:lnTo>
                                    <a:pt x="1177" y="402"/>
                                  </a:lnTo>
                                  <a:lnTo>
                                    <a:pt x="1177" y="257"/>
                                  </a:lnTo>
                                  <a:lnTo>
                                    <a:pt x="1173" y="215"/>
                                  </a:lnTo>
                                  <a:lnTo>
                                    <a:pt x="1165" y="197"/>
                                  </a:lnTo>
                                  <a:close/>
                                  <a:moveTo>
                                    <a:pt x="1094" y="151"/>
                                  </a:moveTo>
                                  <a:lnTo>
                                    <a:pt x="1074" y="153"/>
                                  </a:lnTo>
                                  <a:lnTo>
                                    <a:pt x="1055" y="161"/>
                                  </a:lnTo>
                                  <a:lnTo>
                                    <a:pt x="1039" y="173"/>
                                  </a:lnTo>
                                  <a:lnTo>
                                    <a:pt x="1025" y="192"/>
                                  </a:lnTo>
                                  <a:lnTo>
                                    <a:pt x="1163" y="192"/>
                                  </a:lnTo>
                                  <a:lnTo>
                                    <a:pt x="1159" y="181"/>
                                  </a:lnTo>
                                  <a:lnTo>
                                    <a:pt x="1134" y="159"/>
                                  </a:lnTo>
                                  <a:lnTo>
                                    <a:pt x="1094" y="151"/>
                                  </a:lnTo>
                                  <a:close/>
                                  <a:moveTo>
                                    <a:pt x="1276" y="67"/>
                                  </a:moveTo>
                                  <a:lnTo>
                                    <a:pt x="1227" y="67"/>
                                  </a:lnTo>
                                  <a:lnTo>
                                    <a:pt x="1227" y="402"/>
                                  </a:lnTo>
                                  <a:lnTo>
                                    <a:pt x="1276" y="402"/>
                                  </a:lnTo>
                                  <a:lnTo>
                                    <a:pt x="1276" y="206"/>
                                  </a:lnTo>
                                  <a:lnTo>
                                    <a:pt x="1319" y="206"/>
                                  </a:lnTo>
                                  <a:lnTo>
                                    <a:pt x="1319" y="158"/>
                                  </a:lnTo>
                                  <a:lnTo>
                                    <a:pt x="1276" y="158"/>
                                  </a:lnTo>
                                  <a:lnTo>
                                    <a:pt x="1276" y="67"/>
                                  </a:lnTo>
                                  <a:close/>
                                  <a:moveTo>
                                    <a:pt x="1398" y="158"/>
                                  </a:moveTo>
                                  <a:lnTo>
                                    <a:pt x="1349" y="158"/>
                                  </a:lnTo>
                                  <a:lnTo>
                                    <a:pt x="1349" y="303"/>
                                  </a:lnTo>
                                  <a:lnTo>
                                    <a:pt x="1355" y="346"/>
                                  </a:lnTo>
                                  <a:lnTo>
                                    <a:pt x="1374" y="380"/>
                                  </a:lnTo>
                                  <a:lnTo>
                                    <a:pt x="1406" y="403"/>
                                  </a:lnTo>
                                  <a:lnTo>
                                    <a:pt x="1451" y="411"/>
                                  </a:lnTo>
                                  <a:lnTo>
                                    <a:pt x="1496" y="403"/>
                                  </a:lnTo>
                                  <a:lnTo>
                                    <a:pt x="1528" y="380"/>
                                  </a:lnTo>
                                  <a:lnTo>
                                    <a:pt x="1537" y="363"/>
                                  </a:lnTo>
                                  <a:lnTo>
                                    <a:pt x="1451" y="363"/>
                                  </a:lnTo>
                                  <a:lnTo>
                                    <a:pt x="1431" y="359"/>
                                  </a:lnTo>
                                  <a:lnTo>
                                    <a:pt x="1414" y="348"/>
                                  </a:lnTo>
                                  <a:lnTo>
                                    <a:pt x="1402" y="329"/>
                                  </a:lnTo>
                                  <a:lnTo>
                                    <a:pt x="1398" y="299"/>
                                  </a:lnTo>
                                  <a:lnTo>
                                    <a:pt x="1398" y="158"/>
                                  </a:lnTo>
                                  <a:close/>
                                  <a:moveTo>
                                    <a:pt x="1553" y="158"/>
                                  </a:moveTo>
                                  <a:lnTo>
                                    <a:pt x="1504" y="158"/>
                                  </a:lnTo>
                                  <a:lnTo>
                                    <a:pt x="1504" y="294"/>
                                  </a:lnTo>
                                  <a:lnTo>
                                    <a:pt x="1499" y="326"/>
                                  </a:lnTo>
                                  <a:lnTo>
                                    <a:pt x="1488" y="348"/>
                                  </a:lnTo>
                                  <a:lnTo>
                                    <a:pt x="1471" y="359"/>
                                  </a:lnTo>
                                  <a:lnTo>
                                    <a:pt x="1451" y="363"/>
                                  </a:lnTo>
                                  <a:lnTo>
                                    <a:pt x="1537" y="363"/>
                                  </a:lnTo>
                                  <a:lnTo>
                                    <a:pt x="1547" y="346"/>
                                  </a:lnTo>
                                  <a:lnTo>
                                    <a:pt x="1553" y="303"/>
                                  </a:lnTo>
                                  <a:lnTo>
                                    <a:pt x="1553" y="158"/>
                                  </a:lnTo>
                                  <a:close/>
                                  <a:moveTo>
                                    <a:pt x="1650" y="158"/>
                                  </a:moveTo>
                                  <a:lnTo>
                                    <a:pt x="1602" y="158"/>
                                  </a:lnTo>
                                  <a:lnTo>
                                    <a:pt x="1602" y="402"/>
                                  </a:lnTo>
                                  <a:lnTo>
                                    <a:pt x="1651" y="402"/>
                                  </a:lnTo>
                                  <a:lnTo>
                                    <a:pt x="1651" y="282"/>
                                  </a:lnTo>
                                  <a:lnTo>
                                    <a:pt x="1654" y="244"/>
                                  </a:lnTo>
                                  <a:lnTo>
                                    <a:pt x="1664" y="218"/>
                                  </a:lnTo>
                                  <a:lnTo>
                                    <a:pt x="1680" y="202"/>
                                  </a:lnTo>
                                  <a:lnTo>
                                    <a:pt x="1700" y="197"/>
                                  </a:lnTo>
                                  <a:lnTo>
                                    <a:pt x="1776" y="197"/>
                                  </a:lnTo>
                                  <a:lnTo>
                                    <a:pt x="1773" y="192"/>
                                  </a:lnTo>
                                  <a:lnTo>
                                    <a:pt x="1651" y="192"/>
                                  </a:lnTo>
                                  <a:lnTo>
                                    <a:pt x="1650" y="158"/>
                                  </a:lnTo>
                                  <a:close/>
                                  <a:moveTo>
                                    <a:pt x="1776" y="197"/>
                                  </a:moveTo>
                                  <a:lnTo>
                                    <a:pt x="1700" y="197"/>
                                  </a:lnTo>
                                  <a:lnTo>
                                    <a:pt x="1718" y="201"/>
                                  </a:lnTo>
                                  <a:lnTo>
                                    <a:pt x="1730" y="213"/>
                                  </a:lnTo>
                                  <a:lnTo>
                                    <a:pt x="1737" y="231"/>
                                  </a:lnTo>
                                  <a:lnTo>
                                    <a:pt x="1740" y="257"/>
                                  </a:lnTo>
                                  <a:lnTo>
                                    <a:pt x="1740" y="402"/>
                                  </a:lnTo>
                                  <a:lnTo>
                                    <a:pt x="1789" y="402"/>
                                  </a:lnTo>
                                  <a:lnTo>
                                    <a:pt x="1789" y="277"/>
                                  </a:lnTo>
                                  <a:lnTo>
                                    <a:pt x="1793" y="242"/>
                                  </a:lnTo>
                                  <a:lnTo>
                                    <a:pt x="1803" y="217"/>
                                  </a:lnTo>
                                  <a:lnTo>
                                    <a:pt x="1818" y="202"/>
                                  </a:lnTo>
                                  <a:lnTo>
                                    <a:pt x="1835" y="197"/>
                                  </a:lnTo>
                                  <a:lnTo>
                                    <a:pt x="1776" y="197"/>
                                  </a:lnTo>
                                  <a:close/>
                                  <a:moveTo>
                                    <a:pt x="1915" y="197"/>
                                  </a:moveTo>
                                  <a:lnTo>
                                    <a:pt x="1837" y="197"/>
                                  </a:lnTo>
                                  <a:lnTo>
                                    <a:pt x="1859" y="203"/>
                                  </a:lnTo>
                                  <a:lnTo>
                                    <a:pt x="1871" y="219"/>
                                  </a:lnTo>
                                  <a:lnTo>
                                    <a:pt x="1877" y="241"/>
                                  </a:lnTo>
                                  <a:lnTo>
                                    <a:pt x="1878" y="265"/>
                                  </a:lnTo>
                                  <a:lnTo>
                                    <a:pt x="1878" y="402"/>
                                  </a:lnTo>
                                  <a:lnTo>
                                    <a:pt x="1927" y="402"/>
                                  </a:lnTo>
                                  <a:lnTo>
                                    <a:pt x="1927" y="257"/>
                                  </a:lnTo>
                                  <a:lnTo>
                                    <a:pt x="1923" y="217"/>
                                  </a:lnTo>
                                  <a:lnTo>
                                    <a:pt x="1915" y="197"/>
                                  </a:lnTo>
                                  <a:close/>
                                  <a:moveTo>
                                    <a:pt x="1849" y="151"/>
                                  </a:moveTo>
                                  <a:lnTo>
                                    <a:pt x="1826" y="154"/>
                                  </a:lnTo>
                                  <a:lnTo>
                                    <a:pt x="1807" y="162"/>
                                  </a:lnTo>
                                  <a:lnTo>
                                    <a:pt x="1790" y="177"/>
                                  </a:lnTo>
                                  <a:lnTo>
                                    <a:pt x="1776" y="197"/>
                                  </a:lnTo>
                                  <a:lnTo>
                                    <a:pt x="1835" y="197"/>
                                  </a:lnTo>
                                  <a:lnTo>
                                    <a:pt x="1837" y="197"/>
                                  </a:lnTo>
                                  <a:lnTo>
                                    <a:pt x="1915" y="197"/>
                                  </a:lnTo>
                                  <a:lnTo>
                                    <a:pt x="1909" y="183"/>
                                  </a:lnTo>
                                  <a:lnTo>
                                    <a:pt x="1885" y="159"/>
                                  </a:lnTo>
                                  <a:lnTo>
                                    <a:pt x="1849" y="151"/>
                                  </a:lnTo>
                                  <a:close/>
                                  <a:moveTo>
                                    <a:pt x="1714" y="151"/>
                                  </a:moveTo>
                                  <a:lnTo>
                                    <a:pt x="1695" y="154"/>
                                  </a:lnTo>
                                  <a:lnTo>
                                    <a:pt x="1678" y="162"/>
                                  </a:lnTo>
                                  <a:lnTo>
                                    <a:pt x="1663" y="175"/>
                                  </a:lnTo>
                                  <a:lnTo>
                                    <a:pt x="1651" y="192"/>
                                  </a:lnTo>
                                  <a:lnTo>
                                    <a:pt x="1773" y="192"/>
                                  </a:lnTo>
                                  <a:lnTo>
                                    <a:pt x="1765" y="177"/>
                                  </a:lnTo>
                                  <a:lnTo>
                                    <a:pt x="1751" y="162"/>
                                  </a:lnTo>
                                  <a:lnTo>
                                    <a:pt x="1733" y="154"/>
                                  </a:lnTo>
                                  <a:lnTo>
                                    <a:pt x="1714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581B3C95" id="AutoShape 22" o:spid="_x0000_s1026" style="width:85.05pt;height:1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928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" path="m198,l121,17,58,61,15,126,,206r15,81l58,352r63,43l198,411r27,-3l253,402r27,-10l305,377r63,l351,360r-153,l142,348,95,315,63,266,51,206,62,146,92,97,139,63,198,51r127,l275,17,198,xm368,377r-63,l337,411r63,l368,377xm247,251r-66,l268,340r-17,9l233,355r-18,4l198,360r153,l340,349r24,-30l368,310r-63,l247,251xm325,51r-127,l258,63r46,34l335,146r10,60l343,233r-8,29l323,288r-18,22l368,310r14,-26l393,246r4,-40l382,126,339,61,325,51xm487,158r-49,l438,303r7,43l466,380r33,23l544,411r45,-8l623,380r10,-17l544,363r-21,-4l505,348,492,329r-5,-30l487,158xm650,158r-49,l601,299r-5,30l583,348r-18,11l544,363r89,l643,344r7,-45l650,158xm797,151r-47,11l715,191r-21,42l686,282r8,50l715,373r35,27l798,411r22,-3l840,399r17,-13l871,369r49,l920,365r-115,l776,358,754,340,740,313r-4,-32l740,248r14,-26l776,203r29,-6l920,197r,-3l872,194,857,176,840,162r-20,-8l797,151xm920,369r-49,l872,402r48,l920,369xm920,197r-115,l835,203r22,18l870,248r5,33l870,314r-13,26l835,358r-30,7l920,365r,-168xm920,158r-48,l872,194r48,l920,158xm1024,158r-48,l976,402r48,l1024,290r4,-42l1039,219r18,-17l1082,197r83,l1163,192r-138,l1024,158xm1165,197r-83,l1102,200r14,12l1125,232r3,31l1128,402r49,l1177,257r-4,-42l1165,197xm1094,151r-20,2l1055,161r-16,12l1025,192r138,l1159,181r-25,-22l1094,151xm1276,67r-49,l1227,402r49,l1276,206r43,l1319,158r-43,l1276,67xm1398,158r-49,l1349,303r6,43l1374,380r32,23l1451,411r45,-8l1528,380r9,-17l1451,363r-20,-4l1414,348r-12,-19l1398,299r,-141xm1553,158r-49,l1504,294r-5,32l1488,348r-17,11l1451,363r86,l1547,346r6,-43l1553,158xm1650,158r-48,l1602,402r49,l1651,282r3,-38l1664,218r16,-16l1700,197r76,l1773,192r-122,l1650,158xm1776,197r-76,l1718,201r12,12l1737,231r3,26l1740,402r49,l1789,277r4,-35l1803,217r15,-15l1835,197r-59,xm1915,197r-78,l1859,203r12,16l1877,241r1,24l1878,402r49,l1927,257r-4,-40l1915,197xm1849,151r-23,3l1807,162r-17,15l1776,197r59,l1837,197r78,l1909,183r-24,-24l1849,151xm1714,151r-19,3l1678,162r-15,13l1651,192r122,l1765,177r-14,-15l1733,154r-19,-3xe" fillcolor="#231f20" stroked="f">
                    <v:path arrowok="t" o:connecttype="custom" o:connectlocs="0,284005;126037,397159;196618,370271;28568,284005;182054,197179;188776,398840;150124,359068;196618,370271;138361,309213;187656,250395;170851,342263;213983,239192;245353,338341;329938,394358;282884,363549;336660,257117;304730,371951;446452,253196;388755,354586;470539,392118;450934,373072;414523,307532;515353,277283;446452,253196;515353,375312;487344,307532;450934,373072;488465,277283;546722,393798;592095,281764;573610,257117;630187,298569;657075,289047;582012,265520;612822,253196;714772,284005;783112,257117;787593,394358;812801,371951;783112,257117;833527,363549;869938,338341;924834,393798;952282,278964;994855,278964;974689,312574;1009979,290167;1072718,278964;1051992,317055;1072718,278964;994855,278964;1055913,257677;931556,266640;970768,254876" o:connectangles="0,0,0,0,0,0,0,0,0,0,0,0,0,0,0,0,0,0,0,0,0,0,0,0,0,0,0,0,0,0,0,0,0,0,0,0,0,0,0,0,0,0,0,0,0,0,0,0,0,0,0,0,0,0"/>
                    <o:lock v:ext="edit" aspectratio="t"/>
                    <w10:anchorlock/>
                  </v:shape>
                </w:pict>
              </mc:Fallback>
            </mc:AlternateContent>
          </w:r>
        </w:p>
      </w:tc>
    </w:tr>
  </w:tbl>
  <w:p w14:paraId="3409E5FC" w14:textId="77777777" w:rsidR="00B47002" w:rsidRPr="00B47002" w:rsidRDefault="00B47002">
    <w:pPr>
      <w:pStyle w:val="Fuzeile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EDAED" w14:textId="77777777" w:rsidR="00147E74" w:rsidRDefault="00B66C9A" w:rsidP="00B47002">
    <w:pPr>
      <w:spacing w:line="240" w:lineRule="atLeast"/>
    </w:pPr>
    <w:r>
      <w:rPr>
        <w:noProof/>
      </w:rPr>
      <mc:AlternateContent>
        <mc:Choice Requires="wps">
          <w:drawing>
            <wp:anchor distT="0" distB="0" distL="0" distR="0" simplePos="0" relativeHeight="503315272" behindDoc="0" locked="1" layoutInCell="0" allowOverlap="0" wp14:anchorId="6A700E4E" wp14:editId="67E1BB39">
              <wp:simplePos x="0" y="0"/>
              <wp:positionH relativeFrom="page">
                <wp:posOffset>5904865</wp:posOffset>
              </wp:positionH>
              <wp:positionV relativeFrom="page">
                <wp:posOffset>10009505</wp:posOffset>
              </wp:positionV>
              <wp:extent cx="1224280" cy="260985"/>
              <wp:effectExtent l="8890" t="8255" r="5080" b="6985"/>
              <wp:wrapNone/>
              <wp:docPr id="7" name="AutoShape 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 bwMode="auto">
                      <a:xfrm>
                        <a:off x="0" y="0"/>
                        <a:ext cx="1224280" cy="260985"/>
                      </a:xfrm>
                      <a:custGeom>
                        <a:avLst/>
                        <a:gdLst>
                          <a:gd name="T0" fmla="+- 0 9298 9298"/>
                          <a:gd name="T1" fmla="*/ T0 w 1928"/>
                          <a:gd name="T2" fmla="+- 0 507 301"/>
                          <a:gd name="T3" fmla="*/ 507 h 411"/>
                          <a:gd name="T4" fmla="+- 0 9523 9298"/>
                          <a:gd name="T5" fmla="*/ T4 w 1928"/>
                          <a:gd name="T6" fmla="+- 0 709 301"/>
                          <a:gd name="T7" fmla="*/ 709 h 411"/>
                          <a:gd name="T8" fmla="+- 0 9649 9298"/>
                          <a:gd name="T9" fmla="*/ T8 w 1928"/>
                          <a:gd name="T10" fmla="+- 0 661 301"/>
                          <a:gd name="T11" fmla="*/ 661 h 411"/>
                          <a:gd name="T12" fmla="+- 0 9349 9298"/>
                          <a:gd name="T13" fmla="*/ T12 w 1928"/>
                          <a:gd name="T14" fmla="+- 0 507 301"/>
                          <a:gd name="T15" fmla="*/ 507 h 411"/>
                          <a:gd name="T16" fmla="+- 0 9623 9298"/>
                          <a:gd name="T17" fmla="*/ T16 w 1928"/>
                          <a:gd name="T18" fmla="+- 0 352 301"/>
                          <a:gd name="T19" fmla="*/ 352 h 411"/>
                          <a:gd name="T20" fmla="+- 0 9635 9298"/>
                          <a:gd name="T21" fmla="*/ T20 w 1928"/>
                          <a:gd name="T22" fmla="+- 0 712 301"/>
                          <a:gd name="T23" fmla="*/ 712 h 411"/>
                          <a:gd name="T24" fmla="+- 0 9566 9298"/>
                          <a:gd name="T25" fmla="*/ T24 w 1928"/>
                          <a:gd name="T26" fmla="+- 0 641 301"/>
                          <a:gd name="T27" fmla="*/ 641 h 411"/>
                          <a:gd name="T28" fmla="+- 0 9649 9298"/>
                          <a:gd name="T29" fmla="*/ T28 w 1928"/>
                          <a:gd name="T30" fmla="+- 0 661 301"/>
                          <a:gd name="T31" fmla="*/ 661 h 411"/>
                          <a:gd name="T32" fmla="+- 0 9545 9298"/>
                          <a:gd name="T33" fmla="*/ T32 w 1928"/>
                          <a:gd name="T34" fmla="+- 0 552 301"/>
                          <a:gd name="T35" fmla="*/ 552 h 411"/>
                          <a:gd name="T36" fmla="+- 0 9633 9298"/>
                          <a:gd name="T37" fmla="*/ T36 w 1928"/>
                          <a:gd name="T38" fmla="+- 0 447 301"/>
                          <a:gd name="T39" fmla="*/ 447 h 411"/>
                          <a:gd name="T40" fmla="+- 0 9603 9298"/>
                          <a:gd name="T41" fmla="*/ T40 w 1928"/>
                          <a:gd name="T42" fmla="+- 0 611 301"/>
                          <a:gd name="T43" fmla="*/ 611 h 411"/>
                          <a:gd name="T44" fmla="+- 0 9680 9298"/>
                          <a:gd name="T45" fmla="*/ T44 w 1928"/>
                          <a:gd name="T46" fmla="+- 0 427 301"/>
                          <a:gd name="T47" fmla="*/ 427 h 411"/>
                          <a:gd name="T48" fmla="+- 0 9736 9298"/>
                          <a:gd name="T49" fmla="*/ T48 w 1928"/>
                          <a:gd name="T50" fmla="+- 0 604 301"/>
                          <a:gd name="T51" fmla="*/ 604 h 411"/>
                          <a:gd name="T52" fmla="+- 0 9887 9298"/>
                          <a:gd name="T53" fmla="*/ T52 w 1928"/>
                          <a:gd name="T54" fmla="+- 0 704 301"/>
                          <a:gd name="T55" fmla="*/ 704 h 411"/>
                          <a:gd name="T56" fmla="+- 0 9803 9298"/>
                          <a:gd name="T57" fmla="*/ T56 w 1928"/>
                          <a:gd name="T58" fmla="+- 0 649 301"/>
                          <a:gd name="T59" fmla="*/ 649 h 411"/>
                          <a:gd name="T60" fmla="+- 0 9899 9298"/>
                          <a:gd name="T61" fmla="*/ T60 w 1928"/>
                          <a:gd name="T62" fmla="+- 0 459 301"/>
                          <a:gd name="T63" fmla="*/ 459 h 411"/>
                          <a:gd name="T64" fmla="+- 0 9842 9298"/>
                          <a:gd name="T65" fmla="*/ T64 w 1928"/>
                          <a:gd name="T66" fmla="+- 0 664 301"/>
                          <a:gd name="T67" fmla="*/ 664 h 411"/>
                          <a:gd name="T68" fmla="+- 0 10095 9298"/>
                          <a:gd name="T69" fmla="*/ T68 w 1928"/>
                          <a:gd name="T70" fmla="+- 0 452 301"/>
                          <a:gd name="T71" fmla="*/ 452 h 411"/>
                          <a:gd name="T72" fmla="+- 0 9992 9298"/>
                          <a:gd name="T73" fmla="*/ T72 w 1928"/>
                          <a:gd name="T74" fmla="+- 0 633 301"/>
                          <a:gd name="T75" fmla="*/ 633 h 411"/>
                          <a:gd name="T76" fmla="+- 0 10138 9298"/>
                          <a:gd name="T77" fmla="*/ T76 w 1928"/>
                          <a:gd name="T78" fmla="+- 0 700 301"/>
                          <a:gd name="T79" fmla="*/ 700 h 411"/>
                          <a:gd name="T80" fmla="+- 0 10103 9298"/>
                          <a:gd name="T81" fmla="*/ T80 w 1928"/>
                          <a:gd name="T82" fmla="+- 0 666 301"/>
                          <a:gd name="T83" fmla="*/ 666 h 411"/>
                          <a:gd name="T84" fmla="+- 0 10038 9298"/>
                          <a:gd name="T85" fmla="*/ T84 w 1928"/>
                          <a:gd name="T86" fmla="+- 0 549 301"/>
                          <a:gd name="T87" fmla="*/ 549 h 411"/>
                          <a:gd name="T88" fmla="+- 0 10218 9298"/>
                          <a:gd name="T89" fmla="*/ T88 w 1928"/>
                          <a:gd name="T90" fmla="+- 0 495 301"/>
                          <a:gd name="T91" fmla="*/ 495 h 411"/>
                          <a:gd name="T92" fmla="+- 0 10095 9298"/>
                          <a:gd name="T93" fmla="*/ T92 w 1928"/>
                          <a:gd name="T94" fmla="+- 0 452 301"/>
                          <a:gd name="T95" fmla="*/ 452 h 411"/>
                          <a:gd name="T96" fmla="+- 0 10218 9298"/>
                          <a:gd name="T97" fmla="*/ T96 w 1928"/>
                          <a:gd name="T98" fmla="+- 0 670 301"/>
                          <a:gd name="T99" fmla="*/ 670 h 411"/>
                          <a:gd name="T100" fmla="+- 0 10168 9298"/>
                          <a:gd name="T101" fmla="*/ T100 w 1928"/>
                          <a:gd name="T102" fmla="+- 0 549 301"/>
                          <a:gd name="T103" fmla="*/ 549 h 411"/>
                          <a:gd name="T104" fmla="+- 0 10103 9298"/>
                          <a:gd name="T105" fmla="*/ T104 w 1928"/>
                          <a:gd name="T106" fmla="+- 0 666 301"/>
                          <a:gd name="T107" fmla="*/ 666 h 411"/>
                          <a:gd name="T108" fmla="+- 0 10170 9298"/>
                          <a:gd name="T109" fmla="*/ T108 w 1928"/>
                          <a:gd name="T110" fmla="+- 0 495 301"/>
                          <a:gd name="T111" fmla="*/ 495 h 411"/>
                          <a:gd name="T112" fmla="+- 0 10274 9298"/>
                          <a:gd name="T113" fmla="*/ T112 w 1928"/>
                          <a:gd name="T114" fmla="+- 0 703 301"/>
                          <a:gd name="T115" fmla="*/ 703 h 411"/>
                          <a:gd name="T116" fmla="+- 0 10355 9298"/>
                          <a:gd name="T117" fmla="*/ T116 w 1928"/>
                          <a:gd name="T118" fmla="+- 0 503 301"/>
                          <a:gd name="T119" fmla="*/ 503 h 411"/>
                          <a:gd name="T120" fmla="+- 0 10322 9298"/>
                          <a:gd name="T121" fmla="*/ T120 w 1928"/>
                          <a:gd name="T122" fmla="+- 0 459 301"/>
                          <a:gd name="T123" fmla="*/ 459 h 411"/>
                          <a:gd name="T124" fmla="+- 0 10423 9298"/>
                          <a:gd name="T125" fmla="*/ T124 w 1928"/>
                          <a:gd name="T126" fmla="+- 0 533 301"/>
                          <a:gd name="T127" fmla="*/ 533 h 411"/>
                          <a:gd name="T128" fmla="+- 0 10471 9298"/>
                          <a:gd name="T129" fmla="*/ T128 w 1928"/>
                          <a:gd name="T130" fmla="+- 0 516 301"/>
                          <a:gd name="T131" fmla="*/ 516 h 411"/>
                          <a:gd name="T132" fmla="+- 0 10337 9298"/>
                          <a:gd name="T133" fmla="*/ T132 w 1928"/>
                          <a:gd name="T134" fmla="+- 0 474 301"/>
                          <a:gd name="T135" fmla="*/ 474 h 411"/>
                          <a:gd name="T136" fmla="+- 0 10392 9298"/>
                          <a:gd name="T137" fmla="*/ T136 w 1928"/>
                          <a:gd name="T138" fmla="+- 0 452 301"/>
                          <a:gd name="T139" fmla="*/ 452 h 411"/>
                          <a:gd name="T140" fmla="+- 0 10574 9298"/>
                          <a:gd name="T141" fmla="*/ T140 w 1928"/>
                          <a:gd name="T142" fmla="+- 0 507 301"/>
                          <a:gd name="T143" fmla="*/ 507 h 411"/>
                          <a:gd name="T144" fmla="+- 0 10696 9298"/>
                          <a:gd name="T145" fmla="*/ T144 w 1928"/>
                          <a:gd name="T146" fmla="+- 0 459 301"/>
                          <a:gd name="T147" fmla="*/ 459 h 411"/>
                          <a:gd name="T148" fmla="+- 0 10704 9298"/>
                          <a:gd name="T149" fmla="*/ T148 w 1928"/>
                          <a:gd name="T150" fmla="+- 0 704 301"/>
                          <a:gd name="T151" fmla="*/ 704 h 411"/>
                          <a:gd name="T152" fmla="+- 0 10749 9298"/>
                          <a:gd name="T153" fmla="*/ T152 w 1928"/>
                          <a:gd name="T154" fmla="+- 0 664 301"/>
                          <a:gd name="T155" fmla="*/ 664 h 411"/>
                          <a:gd name="T156" fmla="+- 0 10696 9298"/>
                          <a:gd name="T157" fmla="*/ T156 w 1928"/>
                          <a:gd name="T158" fmla="+- 0 459 301"/>
                          <a:gd name="T159" fmla="*/ 459 h 411"/>
                          <a:gd name="T160" fmla="+- 0 10786 9298"/>
                          <a:gd name="T161" fmla="*/ T160 w 1928"/>
                          <a:gd name="T162" fmla="+- 0 649 301"/>
                          <a:gd name="T163" fmla="*/ 649 h 411"/>
                          <a:gd name="T164" fmla="+- 0 10851 9298"/>
                          <a:gd name="T165" fmla="*/ T164 w 1928"/>
                          <a:gd name="T166" fmla="+- 0 604 301"/>
                          <a:gd name="T167" fmla="*/ 604 h 411"/>
                          <a:gd name="T168" fmla="+- 0 10949 9298"/>
                          <a:gd name="T169" fmla="*/ T168 w 1928"/>
                          <a:gd name="T170" fmla="+- 0 703 301"/>
                          <a:gd name="T171" fmla="*/ 703 h 411"/>
                          <a:gd name="T172" fmla="+- 0 10998 9298"/>
                          <a:gd name="T173" fmla="*/ T172 w 1928"/>
                          <a:gd name="T174" fmla="+- 0 498 301"/>
                          <a:gd name="T175" fmla="*/ 498 h 411"/>
                          <a:gd name="T176" fmla="+- 0 11074 9298"/>
                          <a:gd name="T177" fmla="*/ T176 w 1928"/>
                          <a:gd name="T178" fmla="+- 0 498 301"/>
                          <a:gd name="T179" fmla="*/ 498 h 411"/>
                          <a:gd name="T180" fmla="+- 0 11038 9298"/>
                          <a:gd name="T181" fmla="*/ T180 w 1928"/>
                          <a:gd name="T182" fmla="+- 0 558 301"/>
                          <a:gd name="T183" fmla="*/ 558 h 411"/>
                          <a:gd name="T184" fmla="+- 0 11101 9298"/>
                          <a:gd name="T185" fmla="*/ T184 w 1928"/>
                          <a:gd name="T186" fmla="+- 0 518 301"/>
                          <a:gd name="T187" fmla="*/ 518 h 411"/>
                          <a:gd name="T188" fmla="+- 0 11213 9298"/>
                          <a:gd name="T189" fmla="*/ T188 w 1928"/>
                          <a:gd name="T190" fmla="+- 0 498 301"/>
                          <a:gd name="T191" fmla="*/ 498 h 411"/>
                          <a:gd name="T192" fmla="+- 0 11176 9298"/>
                          <a:gd name="T193" fmla="*/ T192 w 1928"/>
                          <a:gd name="T194" fmla="+- 0 566 301"/>
                          <a:gd name="T195" fmla="*/ 566 h 411"/>
                          <a:gd name="T196" fmla="+- 0 11213 9298"/>
                          <a:gd name="T197" fmla="*/ T196 w 1928"/>
                          <a:gd name="T198" fmla="+- 0 498 301"/>
                          <a:gd name="T199" fmla="*/ 498 h 411"/>
                          <a:gd name="T200" fmla="+- 0 11074 9298"/>
                          <a:gd name="T201" fmla="*/ T200 w 1928"/>
                          <a:gd name="T202" fmla="+- 0 498 301"/>
                          <a:gd name="T203" fmla="*/ 498 h 411"/>
                          <a:gd name="T204" fmla="+- 0 11183 9298"/>
                          <a:gd name="T205" fmla="*/ T204 w 1928"/>
                          <a:gd name="T206" fmla="+- 0 460 301"/>
                          <a:gd name="T207" fmla="*/ 460 h 411"/>
                          <a:gd name="T208" fmla="+- 0 10961 9298"/>
                          <a:gd name="T209" fmla="*/ T208 w 1928"/>
                          <a:gd name="T210" fmla="+- 0 476 301"/>
                          <a:gd name="T211" fmla="*/ 476 h 411"/>
                          <a:gd name="T212" fmla="+- 0 11031 9298"/>
                          <a:gd name="T213" fmla="*/ T212 w 1928"/>
                          <a:gd name="T214" fmla="+- 0 455 301"/>
                          <a:gd name="T215" fmla="*/ 455 h 411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</a:cxnLst>
                        <a:rect l="0" t="0" r="r" b="b"/>
                        <a:pathLst>
                          <a:path w="1928" h="411">
                            <a:moveTo>
                              <a:pt x="198" y="0"/>
                            </a:moveTo>
                            <a:lnTo>
                              <a:pt x="121" y="17"/>
                            </a:lnTo>
                            <a:lnTo>
                              <a:pt x="58" y="61"/>
                            </a:lnTo>
                            <a:lnTo>
                              <a:pt x="15" y="126"/>
                            </a:lnTo>
                            <a:lnTo>
                              <a:pt x="0" y="206"/>
                            </a:lnTo>
                            <a:lnTo>
                              <a:pt x="15" y="287"/>
                            </a:lnTo>
                            <a:lnTo>
                              <a:pt x="58" y="352"/>
                            </a:lnTo>
                            <a:lnTo>
                              <a:pt x="121" y="395"/>
                            </a:lnTo>
                            <a:lnTo>
                              <a:pt x="198" y="411"/>
                            </a:lnTo>
                            <a:lnTo>
                              <a:pt x="225" y="408"/>
                            </a:lnTo>
                            <a:lnTo>
                              <a:pt x="253" y="402"/>
                            </a:lnTo>
                            <a:lnTo>
                              <a:pt x="280" y="392"/>
                            </a:lnTo>
                            <a:lnTo>
                              <a:pt x="305" y="377"/>
                            </a:lnTo>
                            <a:lnTo>
                              <a:pt x="368" y="377"/>
                            </a:lnTo>
                            <a:lnTo>
                              <a:pt x="351" y="360"/>
                            </a:lnTo>
                            <a:lnTo>
                              <a:pt x="198" y="360"/>
                            </a:lnTo>
                            <a:lnTo>
                              <a:pt x="142" y="348"/>
                            </a:lnTo>
                            <a:lnTo>
                              <a:pt x="95" y="315"/>
                            </a:lnTo>
                            <a:lnTo>
                              <a:pt x="63" y="266"/>
                            </a:lnTo>
                            <a:lnTo>
                              <a:pt x="51" y="206"/>
                            </a:lnTo>
                            <a:lnTo>
                              <a:pt x="62" y="146"/>
                            </a:lnTo>
                            <a:lnTo>
                              <a:pt x="92" y="97"/>
                            </a:lnTo>
                            <a:lnTo>
                              <a:pt x="139" y="63"/>
                            </a:lnTo>
                            <a:lnTo>
                              <a:pt x="198" y="51"/>
                            </a:lnTo>
                            <a:lnTo>
                              <a:pt x="325" y="51"/>
                            </a:lnTo>
                            <a:lnTo>
                              <a:pt x="275" y="17"/>
                            </a:lnTo>
                            <a:lnTo>
                              <a:pt x="198" y="0"/>
                            </a:lnTo>
                            <a:close/>
                            <a:moveTo>
                              <a:pt x="368" y="377"/>
                            </a:moveTo>
                            <a:lnTo>
                              <a:pt x="305" y="377"/>
                            </a:lnTo>
                            <a:lnTo>
                              <a:pt x="337" y="411"/>
                            </a:lnTo>
                            <a:lnTo>
                              <a:pt x="400" y="411"/>
                            </a:lnTo>
                            <a:lnTo>
                              <a:pt x="368" y="377"/>
                            </a:lnTo>
                            <a:close/>
                            <a:moveTo>
                              <a:pt x="247" y="251"/>
                            </a:moveTo>
                            <a:lnTo>
                              <a:pt x="181" y="251"/>
                            </a:lnTo>
                            <a:lnTo>
                              <a:pt x="268" y="340"/>
                            </a:lnTo>
                            <a:lnTo>
                              <a:pt x="251" y="349"/>
                            </a:lnTo>
                            <a:lnTo>
                              <a:pt x="233" y="355"/>
                            </a:lnTo>
                            <a:lnTo>
                              <a:pt x="215" y="359"/>
                            </a:lnTo>
                            <a:lnTo>
                              <a:pt x="198" y="360"/>
                            </a:lnTo>
                            <a:lnTo>
                              <a:pt x="351" y="360"/>
                            </a:lnTo>
                            <a:lnTo>
                              <a:pt x="340" y="349"/>
                            </a:lnTo>
                            <a:lnTo>
                              <a:pt x="364" y="319"/>
                            </a:lnTo>
                            <a:lnTo>
                              <a:pt x="368" y="310"/>
                            </a:lnTo>
                            <a:lnTo>
                              <a:pt x="305" y="310"/>
                            </a:lnTo>
                            <a:lnTo>
                              <a:pt x="247" y="251"/>
                            </a:lnTo>
                            <a:close/>
                            <a:moveTo>
                              <a:pt x="325" y="51"/>
                            </a:moveTo>
                            <a:lnTo>
                              <a:pt x="198" y="51"/>
                            </a:lnTo>
                            <a:lnTo>
                              <a:pt x="258" y="63"/>
                            </a:lnTo>
                            <a:lnTo>
                              <a:pt x="304" y="97"/>
                            </a:lnTo>
                            <a:lnTo>
                              <a:pt x="335" y="146"/>
                            </a:lnTo>
                            <a:lnTo>
                              <a:pt x="345" y="206"/>
                            </a:lnTo>
                            <a:lnTo>
                              <a:pt x="343" y="233"/>
                            </a:lnTo>
                            <a:lnTo>
                              <a:pt x="335" y="262"/>
                            </a:lnTo>
                            <a:lnTo>
                              <a:pt x="323" y="288"/>
                            </a:lnTo>
                            <a:lnTo>
                              <a:pt x="305" y="310"/>
                            </a:lnTo>
                            <a:lnTo>
                              <a:pt x="368" y="310"/>
                            </a:lnTo>
                            <a:lnTo>
                              <a:pt x="382" y="284"/>
                            </a:lnTo>
                            <a:lnTo>
                              <a:pt x="393" y="246"/>
                            </a:lnTo>
                            <a:lnTo>
                              <a:pt x="397" y="206"/>
                            </a:lnTo>
                            <a:lnTo>
                              <a:pt x="382" y="126"/>
                            </a:lnTo>
                            <a:lnTo>
                              <a:pt x="339" y="61"/>
                            </a:lnTo>
                            <a:lnTo>
                              <a:pt x="325" y="51"/>
                            </a:lnTo>
                            <a:close/>
                            <a:moveTo>
                              <a:pt x="487" y="158"/>
                            </a:moveTo>
                            <a:lnTo>
                              <a:pt x="438" y="158"/>
                            </a:lnTo>
                            <a:lnTo>
                              <a:pt x="438" y="303"/>
                            </a:lnTo>
                            <a:lnTo>
                              <a:pt x="445" y="346"/>
                            </a:lnTo>
                            <a:lnTo>
                              <a:pt x="466" y="380"/>
                            </a:lnTo>
                            <a:lnTo>
                              <a:pt x="499" y="403"/>
                            </a:lnTo>
                            <a:lnTo>
                              <a:pt x="544" y="411"/>
                            </a:lnTo>
                            <a:lnTo>
                              <a:pt x="589" y="403"/>
                            </a:lnTo>
                            <a:lnTo>
                              <a:pt x="623" y="380"/>
                            </a:lnTo>
                            <a:lnTo>
                              <a:pt x="633" y="363"/>
                            </a:lnTo>
                            <a:lnTo>
                              <a:pt x="544" y="363"/>
                            </a:lnTo>
                            <a:lnTo>
                              <a:pt x="523" y="359"/>
                            </a:lnTo>
                            <a:lnTo>
                              <a:pt x="505" y="348"/>
                            </a:lnTo>
                            <a:lnTo>
                              <a:pt x="492" y="329"/>
                            </a:lnTo>
                            <a:lnTo>
                              <a:pt x="487" y="299"/>
                            </a:lnTo>
                            <a:lnTo>
                              <a:pt x="487" y="158"/>
                            </a:lnTo>
                            <a:close/>
                            <a:moveTo>
                              <a:pt x="650" y="158"/>
                            </a:moveTo>
                            <a:lnTo>
                              <a:pt x="601" y="158"/>
                            </a:lnTo>
                            <a:lnTo>
                              <a:pt x="601" y="299"/>
                            </a:lnTo>
                            <a:lnTo>
                              <a:pt x="596" y="329"/>
                            </a:lnTo>
                            <a:lnTo>
                              <a:pt x="583" y="348"/>
                            </a:lnTo>
                            <a:lnTo>
                              <a:pt x="565" y="359"/>
                            </a:lnTo>
                            <a:lnTo>
                              <a:pt x="544" y="363"/>
                            </a:lnTo>
                            <a:lnTo>
                              <a:pt x="633" y="363"/>
                            </a:lnTo>
                            <a:lnTo>
                              <a:pt x="643" y="344"/>
                            </a:lnTo>
                            <a:lnTo>
                              <a:pt x="650" y="299"/>
                            </a:lnTo>
                            <a:lnTo>
                              <a:pt x="650" y="158"/>
                            </a:lnTo>
                            <a:close/>
                            <a:moveTo>
                              <a:pt x="797" y="151"/>
                            </a:moveTo>
                            <a:lnTo>
                              <a:pt x="750" y="162"/>
                            </a:lnTo>
                            <a:lnTo>
                              <a:pt x="715" y="191"/>
                            </a:lnTo>
                            <a:lnTo>
                              <a:pt x="694" y="233"/>
                            </a:lnTo>
                            <a:lnTo>
                              <a:pt x="686" y="282"/>
                            </a:lnTo>
                            <a:lnTo>
                              <a:pt x="694" y="332"/>
                            </a:lnTo>
                            <a:lnTo>
                              <a:pt x="715" y="373"/>
                            </a:lnTo>
                            <a:lnTo>
                              <a:pt x="750" y="400"/>
                            </a:lnTo>
                            <a:lnTo>
                              <a:pt x="798" y="411"/>
                            </a:lnTo>
                            <a:lnTo>
                              <a:pt x="820" y="408"/>
                            </a:lnTo>
                            <a:lnTo>
                              <a:pt x="840" y="399"/>
                            </a:lnTo>
                            <a:lnTo>
                              <a:pt x="857" y="386"/>
                            </a:lnTo>
                            <a:lnTo>
                              <a:pt x="871" y="369"/>
                            </a:lnTo>
                            <a:lnTo>
                              <a:pt x="920" y="369"/>
                            </a:lnTo>
                            <a:lnTo>
                              <a:pt x="920" y="365"/>
                            </a:lnTo>
                            <a:lnTo>
                              <a:pt x="805" y="365"/>
                            </a:lnTo>
                            <a:lnTo>
                              <a:pt x="776" y="358"/>
                            </a:lnTo>
                            <a:lnTo>
                              <a:pt x="754" y="340"/>
                            </a:lnTo>
                            <a:lnTo>
                              <a:pt x="740" y="313"/>
                            </a:lnTo>
                            <a:lnTo>
                              <a:pt x="736" y="281"/>
                            </a:lnTo>
                            <a:lnTo>
                              <a:pt x="740" y="248"/>
                            </a:lnTo>
                            <a:lnTo>
                              <a:pt x="754" y="222"/>
                            </a:lnTo>
                            <a:lnTo>
                              <a:pt x="776" y="203"/>
                            </a:lnTo>
                            <a:lnTo>
                              <a:pt x="805" y="197"/>
                            </a:lnTo>
                            <a:lnTo>
                              <a:pt x="920" y="197"/>
                            </a:lnTo>
                            <a:lnTo>
                              <a:pt x="920" y="194"/>
                            </a:lnTo>
                            <a:lnTo>
                              <a:pt x="872" y="194"/>
                            </a:lnTo>
                            <a:lnTo>
                              <a:pt x="857" y="176"/>
                            </a:lnTo>
                            <a:lnTo>
                              <a:pt x="840" y="162"/>
                            </a:lnTo>
                            <a:lnTo>
                              <a:pt x="820" y="154"/>
                            </a:lnTo>
                            <a:lnTo>
                              <a:pt x="797" y="151"/>
                            </a:lnTo>
                            <a:close/>
                            <a:moveTo>
                              <a:pt x="920" y="369"/>
                            </a:moveTo>
                            <a:lnTo>
                              <a:pt x="871" y="369"/>
                            </a:lnTo>
                            <a:lnTo>
                              <a:pt x="872" y="402"/>
                            </a:lnTo>
                            <a:lnTo>
                              <a:pt x="920" y="402"/>
                            </a:lnTo>
                            <a:lnTo>
                              <a:pt x="920" y="369"/>
                            </a:lnTo>
                            <a:close/>
                            <a:moveTo>
                              <a:pt x="920" y="197"/>
                            </a:moveTo>
                            <a:lnTo>
                              <a:pt x="805" y="197"/>
                            </a:lnTo>
                            <a:lnTo>
                              <a:pt x="835" y="203"/>
                            </a:lnTo>
                            <a:lnTo>
                              <a:pt x="857" y="221"/>
                            </a:lnTo>
                            <a:lnTo>
                              <a:pt x="870" y="248"/>
                            </a:lnTo>
                            <a:lnTo>
                              <a:pt x="875" y="281"/>
                            </a:lnTo>
                            <a:lnTo>
                              <a:pt x="870" y="314"/>
                            </a:lnTo>
                            <a:lnTo>
                              <a:pt x="857" y="340"/>
                            </a:lnTo>
                            <a:lnTo>
                              <a:pt x="835" y="358"/>
                            </a:lnTo>
                            <a:lnTo>
                              <a:pt x="805" y="365"/>
                            </a:lnTo>
                            <a:lnTo>
                              <a:pt x="920" y="365"/>
                            </a:lnTo>
                            <a:lnTo>
                              <a:pt x="920" y="197"/>
                            </a:lnTo>
                            <a:close/>
                            <a:moveTo>
                              <a:pt x="920" y="158"/>
                            </a:moveTo>
                            <a:lnTo>
                              <a:pt x="872" y="158"/>
                            </a:lnTo>
                            <a:lnTo>
                              <a:pt x="872" y="194"/>
                            </a:lnTo>
                            <a:lnTo>
                              <a:pt x="920" y="194"/>
                            </a:lnTo>
                            <a:lnTo>
                              <a:pt x="920" y="158"/>
                            </a:lnTo>
                            <a:close/>
                            <a:moveTo>
                              <a:pt x="1024" y="158"/>
                            </a:moveTo>
                            <a:lnTo>
                              <a:pt x="976" y="158"/>
                            </a:lnTo>
                            <a:lnTo>
                              <a:pt x="976" y="402"/>
                            </a:lnTo>
                            <a:lnTo>
                              <a:pt x="1024" y="402"/>
                            </a:lnTo>
                            <a:lnTo>
                              <a:pt x="1024" y="290"/>
                            </a:lnTo>
                            <a:lnTo>
                              <a:pt x="1028" y="248"/>
                            </a:lnTo>
                            <a:lnTo>
                              <a:pt x="1039" y="219"/>
                            </a:lnTo>
                            <a:lnTo>
                              <a:pt x="1057" y="202"/>
                            </a:lnTo>
                            <a:lnTo>
                              <a:pt x="1082" y="197"/>
                            </a:lnTo>
                            <a:lnTo>
                              <a:pt x="1165" y="197"/>
                            </a:lnTo>
                            <a:lnTo>
                              <a:pt x="1163" y="192"/>
                            </a:lnTo>
                            <a:lnTo>
                              <a:pt x="1025" y="192"/>
                            </a:lnTo>
                            <a:lnTo>
                              <a:pt x="1024" y="158"/>
                            </a:lnTo>
                            <a:close/>
                            <a:moveTo>
                              <a:pt x="1165" y="197"/>
                            </a:moveTo>
                            <a:lnTo>
                              <a:pt x="1082" y="197"/>
                            </a:lnTo>
                            <a:lnTo>
                              <a:pt x="1102" y="200"/>
                            </a:lnTo>
                            <a:lnTo>
                              <a:pt x="1116" y="212"/>
                            </a:lnTo>
                            <a:lnTo>
                              <a:pt x="1125" y="232"/>
                            </a:lnTo>
                            <a:lnTo>
                              <a:pt x="1128" y="263"/>
                            </a:lnTo>
                            <a:lnTo>
                              <a:pt x="1128" y="402"/>
                            </a:lnTo>
                            <a:lnTo>
                              <a:pt x="1177" y="402"/>
                            </a:lnTo>
                            <a:lnTo>
                              <a:pt x="1177" y="257"/>
                            </a:lnTo>
                            <a:lnTo>
                              <a:pt x="1173" y="215"/>
                            </a:lnTo>
                            <a:lnTo>
                              <a:pt x="1165" y="197"/>
                            </a:lnTo>
                            <a:close/>
                            <a:moveTo>
                              <a:pt x="1094" y="151"/>
                            </a:moveTo>
                            <a:lnTo>
                              <a:pt x="1074" y="153"/>
                            </a:lnTo>
                            <a:lnTo>
                              <a:pt x="1055" y="161"/>
                            </a:lnTo>
                            <a:lnTo>
                              <a:pt x="1039" y="173"/>
                            </a:lnTo>
                            <a:lnTo>
                              <a:pt x="1025" y="192"/>
                            </a:lnTo>
                            <a:lnTo>
                              <a:pt x="1163" y="192"/>
                            </a:lnTo>
                            <a:lnTo>
                              <a:pt x="1159" y="181"/>
                            </a:lnTo>
                            <a:lnTo>
                              <a:pt x="1134" y="159"/>
                            </a:lnTo>
                            <a:lnTo>
                              <a:pt x="1094" y="151"/>
                            </a:lnTo>
                            <a:close/>
                            <a:moveTo>
                              <a:pt x="1276" y="67"/>
                            </a:moveTo>
                            <a:lnTo>
                              <a:pt x="1227" y="67"/>
                            </a:lnTo>
                            <a:lnTo>
                              <a:pt x="1227" y="402"/>
                            </a:lnTo>
                            <a:lnTo>
                              <a:pt x="1276" y="402"/>
                            </a:lnTo>
                            <a:lnTo>
                              <a:pt x="1276" y="206"/>
                            </a:lnTo>
                            <a:lnTo>
                              <a:pt x="1319" y="206"/>
                            </a:lnTo>
                            <a:lnTo>
                              <a:pt x="1319" y="158"/>
                            </a:lnTo>
                            <a:lnTo>
                              <a:pt x="1276" y="158"/>
                            </a:lnTo>
                            <a:lnTo>
                              <a:pt x="1276" y="67"/>
                            </a:lnTo>
                            <a:close/>
                            <a:moveTo>
                              <a:pt x="1398" y="158"/>
                            </a:moveTo>
                            <a:lnTo>
                              <a:pt x="1349" y="158"/>
                            </a:lnTo>
                            <a:lnTo>
                              <a:pt x="1349" y="303"/>
                            </a:lnTo>
                            <a:lnTo>
                              <a:pt x="1355" y="346"/>
                            </a:lnTo>
                            <a:lnTo>
                              <a:pt x="1374" y="380"/>
                            </a:lnTo>
                            <a:lnTo>
                              <a:pt x="1406" y="403"/>
                            </a:lnTo>
                            <a:lnTo>
                              <a:pt x="1451" y="411"/>
                            </a:lnTo>
                            <a:lnTo>
                              <a:pt x="1496" y="403"/>
                            </a:lnTo>
                            <a:lnTo>
                              <a:pt x="1528" y="380"/>
                            </a:lnTo>
                            <a:lnTo>
                              <a:pt x="1537" y="363"/>
                            </a:lnTo>
                            <a:lnTo>
                              <a:pt x="1451" y="363"/>
                            </a:lnTo>
                            <a:lnTo>
                              <a:pt x="1431" y="359"/>
                            </a:lnTo>
                            <a:lnTo>
                              <a:pt x="1414" y="348"/>
                            </a:lnTo>
                            <a:lnTo>
                              <a:pt x="1402" y="329"/>
                            </a:lnTo>
                            <a:lnTo>
                              <a:pt x="1398" y="299"/>
                            </a:lnTo>
                            <a:lnTo>
                              <a:pt x="1398" y="158"/>
                            </a:lnTo>
                            <a:close/>
                            <a:moveTo>
                              <a:pt x="1553" y="158"/>
                            </a:moveTo>
                            <a:lnTo>
                              <a:pt x="1504" y="158"/>
                            </a:lnTo>
                            <a:lnTo>
                              <a:pt x="1504" y="294"/>
                            </a:lnTo>
                            <a:lnTo>
                              <a:pt x="1499" y="326"/>
                            </a:lnTo>
                            <a:lnTo>
                              <a:pt x="1488" y="348"/>
                            </a:lnTo>
                            <a:lnTo>
                              <a:pt x="1471" y="359"/>
                            </a:lnTo>
                            <a:lnTo>
                              <a:pt x="1451" y="363"/>
                            </a:lnTo>
                            <a:lnTo>
                              <a:pt x="1537" y="363"/>
                            </a:lnTo>
                            <a:lnTo>
                              <a:pt x="1547" y="346"/>
                            </a:lnTo>
                            <a:lnTo>
                              <a:pt x="1553" y="303"/>
                            </a:lnTo>
                            <a:lnTo>
                              <a:pt x="1553" y="158"/>
                            </a:lnTo>
                            <a:close/>
                            <a:moveTo>
                              <a:pt x="1650" y="158"/>
                            </a:moveTo>
                            <a:lnTo>
                              <a:pt x="1602" y="158"/>
                            </a:lnTo>
                            <a:lnTo>
                              <a:pt x="1602" y="402"/>
                            </a:lnTo>
                            <a:lnTo>
                              <a:pt x="1651" y="402"/>
                            </a:lnTo>
                            <a:lnTo>
                              <a:pt x="1651" y="282"/>
                            </a:lnTo>
                            <a:lnTo>
                              <a:pt x="1654" y="244"/>
                            </a:lnTo>
                            <a:lnTo>
                              <a:pt x="1664" y="218"/>
                            </a:lnTo>
                            <a:lnTo>
                              <a:pt x="1680" y="202"/>
                            </a:lnTo>
                            <a:lnTo>
                              <a:pt x="1700" y="197"/>
                            </a:lnTo>
                            <a:lnTo>
                              <a:pt x="1776" y="197"/>
                            </a:lnTo>
                            <a:lnTo>
                              <a:pt x="1773" y="192"/>
                            </a:lnTo>
                            <a:lnTo>
                              <a:pt x="1651" y="192"/>
                            </a:lnTo>
                            <a:lnTo>
                              <a:pt x="1650" y="158"/>
                            </a:lnTo>
                            <a:close/>
                            <a:moveTo>
                              <a:pt x="1776" y="197"/>
                            </a:moveTo>
                            <a:lnTo>
                              <a:pt x="1700" y="197"/>
                            </a:lnTo>
                            <a:lnTo>
                              <a:pt x="1718" y="201"/>
                            </a:lnTo>
                            <a:lnTo>
                              <a:pt x="1730" y="213"/>
                            </a:lnTo>
                            <a:lnTo>
                              <a:pt x="1737" y="231"/>
                            </a:lnTo>
                            <a:lnTo>
                              <a:pt x="1740" y="257"/>
                            </a:lnTo>
                            <a:lnTo>
                              <a:pt x="1740" y="402"/>
                            </a:lnTo>
                            <a:lnTo>
                              <a:pt x="1789" y="402"/>
                            </a:lnTo>
                            <a:lnTo>
                              <a:pt x="1789" y="277"/>
                            </a:lnTo>
                            <a:lnTo>
                              <a:pt x="1793" y="242"/>
                            </a:lnTo>
                            <a:lnTo>
                              <a:pt x="1803" y="217"/>
                            </a:lnTo>
                            <a:lnTo>
                              <a:pt x="1818" y="202"/>
                            </a:lnTo>
                            <a:lnTo>
                              <a:pt x="1835" y="197"/>
                            </a:lnTo>
                            <a:lnTo>
                              <a:pt x="1776" y="197"/>
                            </a:lnTo>
                            <a:close/>
                            <a:moveTo>
                              <a:pt x="1915" y="197"/>
                            </a:moveTo>
                            <a:lnTo>
                              <a:pt x="1837" y="197"/>
                            </a:lnTo>
                            <a:lnTo>
                              <a:pt x="1859" y="203"/>
                            </a:lnTo>
                            <a:lnTo>
                              <a:pt x="1871" y="219"/>
                            </a:lnTo>
                            <a:lnTo>
                              <a:pt x="1877" y="241"/>
                            </a:lnTo>
                            <a:lnTo>
                              <a:pt x="1878" y="265"/>
                            </a:lnTo>
                            <a:lnTo>
                              <a:pt x="1878" y="402"/>
                            </a:lnTo>
                            <a:lnTo>
                              <a:pt x="1927" y="402"/>
                            </a:lnTo>
                            <a:lnTo>
                              <a:pt x="1927" y="257"/>
                            </a:lnTo>
                            <a:lnTo>
                              <a:pt x="1923" y="217"/>
                            </a:lnTo>
                            <a:lnTo>
                              <a:pt x="1915" y="197"/>
                            </a:lnTo>
                            <a:close/>
                            <a:moveTo>
                              <a:pt x="1849" y="151"/>
                            </a:moveTo>
                            <a:lnTo>
                              <a:pt x="1826" y="154"/>
                            </a:lnTo>
                            <a:lnTo>
                              <a:pt x="1807" y="162"/>
                            </a:lnTo>
                            <a:lnTo>
                              <a:pt x="1790" y="177"/>
                            </a:lnTo>
                            <a:lnTo>
                              <a:pt x="1776" y="197"/>
                            </a:lnTo>
                            <a:lnTo>
                              <a:pt x="1835" y="197"/>
                            </a:lnTo>
                            <a:lnTo>
                              <a:pt x="1837" y="197"/>
                            </a:lnTo>
                            <a:lnTo>
                              <a:pt x="1915" y="197"/>
                            </a:lnTo>
                            <a:lnTo>
                              <a:pt x="1909" y="183"/>
                            </a:lnTo>
                            <a:lnTo>
                              <a:pt x="1885" y="159"/>
                            </a:lnTo>
                            <a:lnTo>
                              <a:pt x="1849" y="151"/>
                            </a:lnTo>
                            <a:close/>
                            <a:moveTo>
                              <a:pt x="1714" y="151"/>
                            </a:moveTo>
                            <a:lnTo>
                              <a:pt x="1695" y="154"/>
                            </a:lnTo>
                            <a:lnTo>
                              <a:pt x="1678" y="162"/>
                            </a:lnTo>
                            <a:lnTo>
                              <a:pt x="1663" y="175"/>
                            </a:lnTo>
                            <a:lnTo>
                              <a:pt x="1651" y="192"/>
                            </a:lnTo>
                            <a:lnTo>
                              <a:pt x="1773" y="192"/>
                            </a:lnTo>
                            <a:lnTo>
                              <a:pt x="1765" y="177"/>
                            </a:lnTo>
                            <a:lnTo>
                              <a:pt x="1751" y="162"/>
                            </a:lnTo>
                            <a:lnTo>
                              <a:pt x="1733" y="154"/>
                            </a:lnTo>
                            <a:lnTo>
                              <a:pt x="1714" y="151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0154AD" id="AutoShape 22" o:spid="_x0000_s1026" style="position:absolute;margin-left:464.95pt;margin-top:788.15pt;width:96.4pt;height:20.55pt;z-index:503315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28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" o:allowincell="f" o:allowoverlap="f" path="m198,l121,17,58,61,15,126,,206r15,81l58,352r63,43l198,411r27,-3l253,402r27,-10l305,377r63,l351,360r-153,l142,348,95,315,63,266,51,206,62,146,92,97,139,63,198,51r127,l275,17,198,xm368,377r-63,l337,411r63,l368,377xm247,251r-66,l268,340r-17,9l233,355r-18,4l198,360r153,l340,349r24,-30l368,310r-63,l247,251xm325,51r-127,l258,63r46,34l335,146r10,60l343,233r-8,29l323,288r-18,22l368,310r14,-26l393,246r4,-40l382,126,339,61,325,51xm487,158r-49,l438,303r7,43l466,380r33,23l544,411r45,-8l623,380r10,-17l544,363r-21,-4l505,348,492,329r-5,-30l487,158xm650,158r-49,l601,299r-5,30l583,348r-18,11l544,363r89,l643,344r7,-45l650,158xm797,151r-47,11l715,191r-21,42l686,282r8,50l715,373r35,27l798,411r22,-3l840,399r17,-13l871,369r49,l920,365r-115,l776,358,754,340,740,313r-4,-32l740,248r14,-26l776,203r29,-6l920,197r,-3l872,194,857,176,840,162r-20,-8l797,151xm920,369r-49,l872,402r48,l920,369xm920,197r-115,l835,203r22,18l870,248r5,33l870,314r-13,26l835,358r-30,7l920,365r,-168xm920,158r-48,l872,194r48,l920,158xm1024,158r-48,l976,402r48,l1024,290r4,-42l1039,219r18,-17l1082,197r83,l1163,192r-138,l1024,158xm1165,197r-83,l1102,200r14,12l1125,232r3,31l1128,402r49,l1177,257r-4,-42l1165,197xm1094,151r-20,2l1055,161r-16,12l1025,192r138,l1159,181r-25,-22l1094,151xm1276,67r-49,l1227,402r49,l1276,206r43,l1319,158r-43,l1276,67xm1398,158r-49,l1349,303r6,43l1374,380r32,23l1451,411r45,-8l1528,380r9,-17l1451,363r-20,-4l1414,348r-12,-19l1398,299r,-141xm1553,158r-49,l1504,294r-5,32l1488,348r-17,11l1451,363r86,l1547,346r6,-43l1553,158xm1650,158r-48,l1602,402r49,l1651,282r3,-38l1664,218r16,-16l1700,197r76,l1773,192r-122,l1650,158xm1776,197r-76,l1718,201r12,12l1737,231r3,26l1740,402r49,l1789,277r4,-35l1803,217r15,-15l1835,197r-59,xm1915,197r-78,l1859,203r12,16l1877,241r1,24l1878,402r49,l1927,257r-4,-40l1915,197xm1849,151r-23,3l1807,162r-17,15l1776,197r59,l1837,197r78,l1909,183r-24,-24l1849,151xm1714,151r-19,3l1678,162r-15,13l1651,192r122,l1765,177r-14,-15l1733,154r-19,-3xe" fillcolor="#231f20" stroked="f">
              <v:path arrowok="t" o:connecttype="custom" o:connectlocs="0,321945;142875,450215;222885,419735;32385,321945;206375,223520;213995,452120;170180,407035;222885,419735;156845,350520;212725,283845;193675,387985;242570,271145;278130,383540;374015,447040;320675,412115;381635,291465;345440,421640;506095,287020;440690,401955;533400,444500;511175,422910;469900,348615;584200,314325;506095,287020;584200,425450;552450,348615;511175,422910;553720,314325;619760,446405;671195,319405;650240,291465;714375,338455;744855,327660;659765,300990;694690,287020;810260,321945;887730,291465;892810,447040;921385,421640;887730,291465;944880,412115;986155,383540;1048385,446405;1079500,316230;1127760,316230;1104900,354330;1144905,328930;1216025,316230;1192530,359410;1216025,316230;1127760,316230;1196975,292100;1056005,302260;1100455,288925" o:connectangles="0,0,0,0,0,0,0,0,0,0,0,0,0,0,0,0,0,0,0,0,0,0,0,0,0,0,0,0,0,0,0,0,0,0,0,0,0,0,0,0,0,0,0,0,0,0,0,0,0,0,0,0,0,0"/>
              <o:lock v:ext="edit" aspectratio="t"/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CB418D" w14:textId="77777777" w:rsidR="00202CA6" w:rsidRDefault="00202CA6" w:rsidP="00396FF1">
      <w:r>
        <w:separator/>
      </w:r>
    </w:p>
    <w:p w14:paraId="619E846E" w14:textId="77777777" w:rsidR="00202CA6" w:rsidRDefault="00202CA6" w:rsidP="00396FF1"/>
    <w:p w14:paraId="194B515F" w14:textId="77777777" w:rsidR="00202CA6" w:rsidRDefault="00202CA6" w:rsidP="00396FF1"/>
  </w:footnote>
  <w:footnote w:type="continuationSeparator" w:id="0">
    <w:p w14:paraId="5A289EC9" w14:textId="77777777" w:rsidR="00202CA6" w:rsidRDefault="00202CA6" w:rsidP="00396FF1">
      <w:r>
        <w:continuationSeparator/>
      </w:r>
    </w:p>
    <w:p w14:paraId="6360793B" w14:textId="77777777" w:rsidR="00202CA6" w:rsidRDefault="00202CA6" w:rsidP="00396FF1"/>
    <w:p w14:paraId="0717C213" w14:textId="77777777" w:rsidR="00202CA6" w:rsidRDefault="00202CA6" w:rsidP="00396FF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222"/>
      <w:gridCol w:w="1864"/>
    </w:tblGrid>
    <w:tr w:rsidR="00F47D5B" w:rsidRPr="00F47D5B" w14:paraId="6875009D" w14:textId="77777777" w:rsidTr="00EE514A">
      <w:tc>
        <w:tcPr>
          <w:tcW w:w="8222" w:type="dxa"/>
        </w:tcPr>
        <w:p w14:paraId="24C7FFEC" w14:textId="6AD1D27D" w:rsidR="00597C55" w:rsidRPr="00A25A53" w:rsidRDefault="006A7AD5" w:rsidP="00A25A53">
          <w:pPr>
            <w:pStyle w:val="Kopfzeile"/>
          </w:pPr>
          <w:r>
            <w:t xml:space="preserve">Post </w:t>
          </w:r>
          <w:r w:rsidR="00A32543">
            <w:t xml:space="preserve">verborgene SChätze </w:t>
          </w:r>
        </w:p>
      </w:tc>
      <w:tc>
        <w:tcPr>
          <w:tcW w:w="1864" w:type="dxa"/>
        </w:tcPr>
        <w:p w14:paraId="27B1BB8E" w14:textId="77777777" w:rsidR="00F47D5B" w:rsidRPr="00500E3F" w:rsidRDefault="0003779D" w:rsidP="00396FF1">
          <w:pPr>
            <w:jc w:val="right"/>
            <w:rPr>
              <w:sz w:val="18"/>
              <w:szCs w:val="18"/>
            </w:rPr>
          </w:pPr>
          <w:r w:rsidRPr="00500E3F">
            <w:rPr>
              <w:sz w:val="18"/>
              <w:szCs w:val="18"/>
            </w:rPr>
            <w:fldChar w:fldCharType="begin"/>
          </w:r>
          <w:r w:rsidRPr="00500E3F">
            <w:rPr>
              <w:sz w:val="18"/>
              <w:szCs w:val="18"/>
            </w:rPr>
            <w:instrText>PAGE   \* MERGEFORMAT</w:instrText>
          </w:r>
          <w:r w:rsidRPr="00500E3F">
            <w:rPr>
              <w:sz w:val="18"/>
              <w:szCs w:val="18"/>
            </w:rPr>
            <w:fldChar w:fldCharType="separate"/>
          </w:r>
          <w:r w:rsidR="00394A6B" w:rsidRPr="00500E3F">
            <w:rPr>
              <w:noProof/>
              <w:sz w:val="18"/>
              <w:szCs w:val="18"/>
            </w:rPr>
            <w:t>2</w:t>
          </w:r>
          <w:r w:rsidRPr="00500E3F">
            <w:rPr>
              <w:sz w:val="18"/>
              <w:szCs w:val="18"/>
            </w:rPr>
            <w:fldChar w:fldCharType="end"/>
          </w:r>
        </w:p>
      </w:tc>
    </w:tr>
  </w:tbl>
  <w:p w14:paraId="6BA5728E" w14:textId="77777777" w:rsidR="00147E74" w:rsidRPr="00A25A53" w:rsidRDefault="00147E74" w:rsidP="00A25A53">
    <w:pPr>
      <w:rPr>
        <w:spacing w:val="20"/>
        <w:sz w:val="2"/>
        <w:szCs w:val="2"/>
      </w:rPr>
    </w:pPr>
    <w:r w:rsidRPr="00A25A53">
      <w:rPr>
        <w:sz w:val="2"/>
        <w:szCs w:val="2"/>
      </w:rPr>
      <w:ptab w:relativeTo="margin" w:alignment="right" w:leader="none"/>
    </w:r>
  </w:p>
  <w:p w14:paraId="4528A487" w14:textId="77777777" w:rsidR="008D7CEF" w:rsidRDefault="008D7CEF" w:rsidP="00396FF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116F6"/>
    <w:multiLevelType w:val="multilevel"/>
    <w:tmpl w:val="70BEA122"/>
    <w:numStyleLink w:val="QUberschriften"/>
  </w:abstractNum>
  <w:abstractNum w:abstractNumId="1" w15:restartNumberingAfterBreak="0">
    <w:nsid w:val="06593B90"/>
    <w:multiLevelType w:val="multilevel"/>
    <w:tmpl w:val="F056A602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318325FA"/>
    <w:multiLevelType w:val="hybridMultilevel"/>
    <w:tmpl w:val="D1901C3A"/>
    <w:lvl w:ilvl="0" w:tplc="DF345492">
      <w:start w:val="1"/>
      <w:numFmt w:val="bullet"/>
      <w:pStyle w:val="QUAuflistungEbene1"/>
      <w:lvlText w:val="—"/>
      <w:lvlJc w:val="left"/>
      <w:pPr>
        <w:ind w:left="720" w:hanging="360"/>
      </w:pPr>
      <w:rPr>
        <w:rFonts w:ascii="Founders Grotesk Light" w:hAnsi="Founders Grotesk Light" w:hint="default"/>
        <w:b w:val="0"/>
        <w:i w:val="0"/>
        <w:sz w:val="24"/>
        <w:u w:val="none"/>
      </w:rPr>
    </w:lvl>
    <w:lvl w:ilvl="1" w:tplc="C38422BC">
      <w:start w:val="1"/>
      <w:numFmt w:val="bullet"/>
      <w:pStyle w:val="QUAuflistungEbene2"/>
      <w:lvlText w:val="—"/>
      <w:lvlJc w:val="left"/>
      <w:pPr>
        <w:ind w:left="1440" w:hanging="360"/>
      </w:pPr>
      <w:rPr>
        <w:rFonts w:ascii="Founders Grotesk Light" w:hAnsi="Founders Grotesk Light" w:hint="default"/>
        <w:b w:val="0"/>
        <w:i w:val="0"/>
        <w:sz w:val="24"/>
        <w:u w:val="none"/>
      </w:rPr>
    </w:lvl>
    <w:lvl w:ilvl="2" w:tplc="60B45C38">
      <w:start w:val="1"/>
      <w:numFmt w:val="bullet"/>
      <w:pStyle w:val="QUAuflistungEbene3"/>
      <w:lvlText w:val="—"/>
      <w:lvlJc w:val="left"/>
      <w:pPr>
        <w:ind w:left="2160" w:hanging="360"/>
      </w:pPr>
      <w:rPr>
        <w:rFonts w:ascii="Founders Grotesk Light" w:hAnsi="Founders Grotesk Light" w:hint="default"/>
        <w:b w:val="0"/>
        <w:i w:val="0"/>
        <w:sz w:val="24"/>
        <w:u w:val="none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D3073D"/>
    <w:multiLevelType w:val="hybridMultilevel"/>
    <w:tmpl w:val="4E78ADFA"/>
    <w:lvl w:ilvl="0" w:tplc="BCAA3F50">
      <w:start w:val="1"/>
      <w:numFmt w:val="bullet"/>
      <w:pStyle w:val="Listenabsatz"/>
      <w:lvlText w:val="—"/>
      <w:lvlJc w:val="left"/>
      <w:pPr>
        <w:ind w:left="720" w:hanging="360"/>
      </w:pPr>
      <w:rPr>
        <w:rFonts w:ascii="Founders Grotesk Light" w:hAnsi="Founders Grotesk Light" w:hint="default"/>
        <w:b w:val="0"/>
        <w:i w:val="0"/>
        <w:sz w:val="24"/>
        <w:u w:val="no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5F5599"/>
    <w:multiLevelType w:val="multilevel"/>
    <w:tmpl w:val="70BEA122"/>
    <w:styleLink w:val="QUberschriften"/>
    <w:lvl w:ilvl="0">
      <w:start w:val="1"/>
      <w:numFmt w:val="decimal"/>
      <w:pStyle w:val="berschrift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67"/>
        </w:tabs>
        <w:ind w:left="567" w:firstLine="0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567" w:firstLine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 w15:restartNumberingAfterBreak="0">
    <w:nsid w:val="69FC4667"/>
    <w:multiLevelType w:val="hybridMultilevel"/>
    <w:tmpl w:val="88F22450"/>
    <w:lvl w:ilvl="0" w:tplc="672EED18">
      <w:start w:val="1"/>
      <w:numFmt w:val="lowerLetter"/>
      <w:pStyle w:val="QUAuflistungabcEbene1"/>
      <w:lvlText w:val="%1)"/>
      <w:lvlJc w:val="left"/>
      <w:pPr>
        <w:ind w:left="720" w:hanging="360"/>
      </w:pPr>
      <w:rPr>
        <w:rFonts w:ascii="Founders Grotesk Light" w:hAnsi="Founders Grotesk Light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trackRevisions/>
  <w:defaultTabStop w:val="720"/>
  <w:autoHyphenation/>
  <w:consecutiveHyphenLimit w:val="3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7AD5"/>
    <w:rsid w:val="00004089"/>
    <w:rsid w:val="0003779D"/>
    <w:rsid w:val="00043194"/>
    <w:rsid w:val="00071528"/>
    <w:rsid w:val="00077BEA"/>
    <w:rsid w:val="000A118C"/>
    <w:rsid w:val="000B6715"/>
    <w:rsid w:val="000C2336"/>
    <w:rsid w:val="000C4FA5"/>
    <w:rsid w:val="000F4F2C"/>
    <w:rsid w:val="00105848"/>
    <w:rsid w:val="00106901"/>
    <w:rsid w:val="001424FB"/>
    <w:rsid w:val="00143EA8"/>
    <w:rsid w:val="0014641F"/>
    <w:rsid w:val="00147E74"/>
    <w:rsid w:val="001533B1"/>
    <w:rsid w:val="00163AA6"/>
    <w:rsid w:val="0018699E"/>
    <w:rsid w:val="001934C9"/>
    <w:rsid w:val="001962E2"/>
    <w:rsid w:val="001A6DFD"/>
    <w:rsid w:val="001B602C"/>
    <w:rsid w:val="001C0C3F"/>
    <w:rsid w:val="001C1896"/>
    <w:rsid w:val="001C7667"/>
    <w:rsid w:val="001D65DC"/>
    <w:rsid w:val="001E2288"/>
    <w:rsid w:val="001E627F"/>
    <w:rsid w:val="001E77A8"/>
    <w:rsid w:val="001E7EEA"/>
    <w:rsid w:val="001F0C60"/>
    <w:rsid w:val="001F619E"/>
    <w:rsid w:val="002015D3"/>
    <w:rsid w:val="00202CA6"/>
    <w:rsid w:val="00210D55"/>
    <w:rsid w:val="002235B8"/>
    <w:rsid w:val="00244BC9"/>
    <w:rsid w:val="00244EEB"/>
    <w:rsid w:val="00250FB4"/>
    <w:rsid w:val="002751B1"/>
    <w:rsid w:val="00297555"/>
    <w:rsid w:val="002B09F1"/>
    <w:rsid w:val="002B5877"/>
    <w:rsid w:val="002C6F15"/>
    <w:rsid w:val="002D10A6"/>
    <w:rsid w:val="002E3A81"/>
    <w:rsid w:val="002F08E4"/>
    <w:rsid w:val="003118FB"/>
    <w:rsid w:val="00314A68"/>
    <w:rsid w:val="003663BE"/>
    <w:rsid w:val="0037160B"/>
    <w:rsid w:val="00371830"/>
    <w:rsid w:val="00375096"/>
    <w:rsid w:val="00394A6B"/>
    <w:rsid w:val="00396FF1"/>
    <w:rsid w:val="003A7301"/>
    <w:rsid w:val="003B323B"/>
    <w:rsid w:val="003B4FC4"/>
    <w:rsid w:val="003C10A5"/>
    <w:rsid w:val="003C1C72"/>
    <w:rsid w:val="003E7AE9"/>
    <w:rsid w:val="0040297C"/>
    <w:rsid w:val="0042762A"/>
    <w:rsid w:val="00427A5E"/>
    <w:rsid w:val="00432C4C"/>
    <w:rsid w:val="00445662"/>
    <w:rsid w:val="00451BE0"/>
    <w:rsid w:val="0045670F"/>
    <w:rsid w:val="00457209"/>
    <w:rsid w:val="004826AF"/>
    <w:rsid w:val="00493892"/>
    <w:rsid w:val="004A63E7"/>
    <w:rsid w:val="004B1F02"/>
    <w:rsid w:val="004C3621"/>
    <w:rsid w:val="00500E3F"/>
    <w:rsid w:val="00501B7F"/>
    <w:rsid w:val="00507FDA"/>
    <w:rsid w:val="00511C6C"/>
    <w:rsid w:val="005213E9"/>
    <w:rsid w:val="005242CF"/>
    <w:rsid w:val="00534CA6"/>
    <w:rsid w:val="00544D02"/>
    <w:rsid w:val="00562D4F"/>
    <w:rsid w:val="00577285"/>
    <w:rsid w:val="00583959"/>
    <w:rsid w:val="005873CC"/>
    <w:rsid w:val="005939FD"/>
    <w:rsid w:val="00597C55"/>
    <w:rsid w:val="005A5907"/>
    <w:rsid w:val="005D1EFB"/>
    <w:rsid w:val="005D40A0"/>
    <w:rsid w:val="005E1117"/>
    <w:rsid w:val="005E7727"/>
    <w:rsid w:val="005F266F"/>
    <w:rsid w:val="00603B08"/>
    <w:rsid w:val="00616061"/>
    <w:rsid w:val="00617F07"/>
    <w:rsid w:val="00623E08"/>
    <w:rsid w:val="00640CCA"/>
    <w:rsid w:val="00647755"/>
    <w:rsid w:val="00656B23"/>
    <w:rsid w:val="00667B95"/>
    <w:rsid w:val="006A7AD5"/>
    <w:rsid w:val="006E444E"/>
    <w:rsid w:val="006E5D00"/>
    <w:rsid w:val="00700180"/>
    <w:rsid w:val="00706587"/>
    <w:rsid w:val="00710B53"/>
    <w:rsid w:val="0071770F"/>
    <w:rsid w:val="007231E2"/>
    <w:rsid w:val="007454F5"/>
    <w:rsid w:val="0077745E"/>
    <w:rsid w:val="007809F1"/>
    <w:rsid w:val="00786BCF"/>
    <w:rsid w:val="007A2857"/>
    <w:rsid w:val="007B18C2"/>
    <w:rsid w:val="007D3CC5"/>
    <w:rsid w:val="007E6B91"/>
    <w:rsid w:val="007F6D46"/>
    <w:rsid w:val="00807913"/>
    <w:rsid w:val="008146CA"/>
    <w:rsid w:val="00815F7D"/>
    <w:rsid w:val="00847B62"/>
    <w:rsid w:val="008554C2"/>
    <w:rsid w:val="00862C80"/>
    <w:rsid w:val="00870273"/>
    <w:rsid w:val="00897BA8"/>
    <w:rsid w:val="008B0FF5"/>
    <w:rsid w:val="008B21B4"/>
    <w:rsid w:val="008B5CD9"/>
    <w:rsid w:val="008C39AF"/>
    <w:rsid w:val="008C6285"/>
    <w:rsid w:val="008D7CEF"/>
    <w:rsid w:val="008E5438"/>
    <w:rsid w:val="008F18DB"/>
    <w:rsid w:val="008F7F06"/>
    <w:rsid w:val="0090432E"/>
    <w:rsid w:val="009313C0"/>
    <w:rsid w:val="00931F2C"/>
    <w:rsid w:val="00945564"/>
    <w:rsid w:val="00947AF3"/>
    <w:rsid w:val="00974459"/>
    <w:rsid w:val="00990446"/>
    <w:rsid w:val="009964C9"/>
    <w:rsid w:val="009B4EEA"/>
    <w:rsid w:val="009D0EED"/>
    <w:rsid w:val="009D5567"/>
    <w:rsid w:val="009D6B01"/>
    <w:rsid w:val="009E2E09"/>
    <w:rsid w:val="00A15C1D"/>
    <w:rsid w:val="00A25A53"/>
    <w:rsid w:val="00A3015B"/>
    <w:rsid w:val="00A32543"/>
    <w:rsid w:val="00A61E25"/>
    <w:rsid w:val="00A655AE"/>
    <w:rsid w:val="00A73FA2"/>
    <w:rsid w:val="00AA123F"/>
    <w:rsid w:val="00AA7D78"/>
    <w:rsid w:val="00AC4382"/>
    <w:rsid w:val="00AE5F4B"/>
    <w:rsid w:val="00AF1854"/>
    <w:rsid w:val="00AF1909"/>
    <w:rsid w:val="00B03264"/>
    <w:rsid w:val="00B13446"/>
    <w:rsid w:val="00B27380"/>
    <w:rsid w:val="00B32647"/>
    <w:rsid w:val="00B37612"/>
    <w:rsid w:val="00B41D1F"/>
    <w:rsid w:val="00B438D0"/>
    <w:rsid w:val="00B47002"/>
    <w:rsid w:val="00B56121"/>
    <w:rsid w:val="00B6008E"/>
    <w:rsid w:val="00B66C9A"/>
    <w:rsid w:val="00B66E07"/>
    <w:rsid w:val="00B67AF0"/>
    <w:rsid w:val="00B95EF6"/>
    <w:rsid w:val="00BA3A6D"/>
    <w:rsid w:val="00BB0E60"/>
    <w:rsid w:val="00BD125B"/>
    <w:rsid w:val="00BD41EF"/>
    <w:rsid w:val="00BF1DC9"/>
    <w:rsid w:val="00C25825"/>
    <w:rsid w:val="00C3708C"/>
    <w:rsid w:val="00C76FF5"/>
    <w:rsid w:val="00C96474"/>
    <w:rsid w:val="00CA4957"/>
    <w:rsid w:val="00CE0D80"/>
    <w:rsid w:val="00CF102B"/>
    <w:rsid w:val="00CF373E"/>
    <w:rsid w:val="00CF5611"/>
    <w:rsid w:val="00D03701"/>
    <w:rsid w:val="00D07421"/>
    <w:rsid w:val="00D07B93"/>
    <w:rsid w:val="00D1205B"/>
    <w:rsid w:val="00D14B54"/>
    <w:rsid w:val="00D2783B"/>
    <w:rsid w:val="00D424BA"/>
    <w:rsid w:val="00D42D5E"/>
    <w:rsid w:val="00D56563"/>
    <w:rsid w:val="00D6653C"/>
    <w:rsid w:val="00D72C76"/>
    <w:rsid w:val="00D74893"/>
    <w:rsid w:val="00D82151"/>
    <w:rsid w:val="00D931B5"/>
    <w:rsid w:val="00D9642D"/>
    <w:rsid w:val="00DA10B6"/>
    <w:rsid w:val="00DC46BD"/>
    <w:rsid w:val="00DE2C8F"/>
    <w:rsid w:val="00DE57C3"/>
    <w:rsid w:val="00DE5A39"/>
    <w:rsid w:val="00DF55E6"/>
    <w:rsid w:val="00E03598"/>
    <w:rsid w:val="00E21D9C"/>
    <w:rsid w:val="00E25E39"/>
    <w:rsid w:val="00E319E5"/>
    <w:rsid w:val="00E37A7B"/>
    <w:rsid w:val="00E43797"/>
    <w:rsid w:val="00E54745"/>
    <w:rsid w:val="00E60292"/>
    <w:rsid w:val="00E73166"/>
    <w:rsid w:val="00E77276"/>
    <w:rsid w:val="00E93FEB"/>
    <w:rsid w:val="00EA0879"/>
    <w:rsid w:val="00EB3CCA"/>
    <w:rsid w:val="00EB76D7"/>
    <w:rsid w:val="00EC5DDC"/>
    <w:rsid w:val="00ED2222"/>
    <w:rsid w:val="00EE514A"/>
    <w:rsid w:val="00EE5645"/>
    <w:rsid w:val="00F0507E"/>
    <w:rsid w:val="00F21D6C"/>
    <w:rsid w:val="00F27168"/>
    <w:rsid w:val="00F32BCC"/>
    <w:rsid w:val="00F372E2"/>
    <w:rsid w:val="00F43766"/>
    <w:rsid w:val="00F47D5B"/>
    <w:rsid w:val="00F511C2"/>
    <w:rsid w:val="00F53CC2"/>
    <w:rsid w:val="00F5702A"/>
    <w:rsid w:val="00F772A6"/>
    <w:rsid w:val="00F84904"/>
    <w:rsid w:val="00FA412A"/>
    <w:rsid w:val="00FA61D4"/>
    <w:rsid w:val="00FA7A27"/>
    <w:rsid w:val="00FB4663"/>
    <w:rsid w:val="00FC15E8"/>
    <w:rsid w:val="00FC70E1"/>
    <w:rsid w:val="00FD0767"/>
    <w:rsid w:val="00FD733D"/>
    <w:rsid w:val="00FF1DE7"/>
    <w:rsid w:val="00FF5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1ADBBC"/>
  <w15:docId w15:val="{5CAE1C27-E513-41E8-99CB-B030435D0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QU Standard"/>
    <w:qFormat/>
    <w:rsid w:val="006A7AD5"/>
    <w:pPr>
      <w:widowControl/>
      <w:autoSpaceDE/>
      <w:autoSpaceDN/>
    </w:pPr>
    <w:rPr>
      <w:rFonts w:ascii="Calibri" w:hAnsi="Calibri" w:cs="Calibri"/>
      <w:lang w:val="de-DE"/>
    </w:rPr>
  </w:style>
  <w:style w:type="paragraph" w:styleId="berschrift1">
    <w:name w:val="heading 1"/>
    <w:aliases w:val="QU Überschrift 1"/>
    <w:next w:val="QUberschrift1Text"/>
    <w:link w:val="berschrift1Zchn"/>
    <w:uiPriority w:val="9"/>
    <w:rsid w:val="00583959"/>
    <w:pPr>
      <w:pageBreakBefore/>
      <w:numPr>
        <w:numId w:val="5"/>
      </w:numPr>
      <w:spacing w:after="400"/>
      <w:outlineLvl w:val="0"/>
    </w:pPr>
    <w:rPr>
      <w:rFonts w:asciiTheme="majorHAnsi" w:eastAsia="Founders Grotesk Light" w:hAnsiTheme="majorHAnsi" w:cs="Founders Grotesk Light"/>
      <w:color w:val="231F20"/>
      <w:sz w:val="44"/>
      <w:szCs w:val="44"/>
      <w:lang w:val="de-DE" w:eastAsia="de-DE" w:bidi="de-DE"/>
    </w:rPr>
  </w:style>
  <w:style w:type="paragraph" w:styleId="berschrift2">
    <w:name w:val="heading 2"/>
    <w:aliases w:val="QU Überschrift 2"/>
    <w:next w:val="QUberschrift2Text"/>
    <w:uiPriority w:val="9"/>
    <w:unhideWhenUsed/>
    <w:rsid w:val="00B03264"/>
    <w:pPr>
      <w:keepLines/>
      <w:numPr>
        <w:ilvl w:val="1"/>
        <w:numId w:val="5"/>
      </w:numPr>
      <w:tabs>
        <w:tab w:val="clear" w:pos="567"/>
        <w:tab w:val="num" w:pos="1134"/>
      </w:tabs>
      <w:spacing w:before="480" w:after="80" w:line="300" w:lineRule="atLeast"/>
      <w:ind w:left="1134" w:hanging="567"/>
      <w:outlineLvl w:val="1"/>
    </w:pPr>
    <w:rPr>
      <w:rFonts w:asciiTheme="majorHAnsi" w:eastAsia="Founders Grotesk Regular" w:hAnsiTheme="majorHAnsi" w:cs="Founders Grotesk Regular"/>
      <w:sz w:val="28"/>
      <w:szCs w:val="28"/>
      <w:lang w:val="de-DE" w:eastAsia="de-DE" w:bidi="de-DE"/>
    </w:rPr>
  </w:style>
  <w:style w:type="paragraph" w:styleId="berschrift3">
    <w:name w:val="heading 3"/>
    <w:aliases w:val="QU Überschrift 3"/>
    <w:next w:val="QUberschrift3Text"/>
    <w:link w:val="berschrift3Zchn"/>
    <w:uiPriority w:val="9"/>
    <w:unhideWhenUsed/>
    <w:rsid w:val="00B03264"/>
    <w:pPr>
      <w:numPr>
        <w:ilvl w:val="2"/>
        <w:numId w:val="5"/>
      </w:numPr>
      <w:spacing w:before="360" w:after="80" w:line="300" w:lineRule="atLeast"/>
      <w:ind w:left="1701" w:hanging="567"/>
      <w:outlineLvl w:val="2"/>
    </w:pPr>
    <w:rPr>
      <w:rFonts w:asciiTheme="majorHAnsi" w:eastAsia="Founders Grotesk Regular" w:hAnsiTheme="majorHAnsi" w:cs="Founders Grotesk Regular"/>
      <w:sz w:val="24"/>
      <w:szCs w:val="28"/>
      <w:lang w:val="de-DE" w:eastAsia="de-DE" w:bidi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rsid w:val="00974459"/>
    <w:pPr>
      <w:keepNext/>
      <w:keepLines/>
      <w:widowControl w:val="0"/>
      <w:numPr>
        <w:ilvl w:val="3"/>
        <w:numId w:val="4"/>
      </w:numPr>
      <w:autoSpaceDE w:val="0"/>
      <w:autoSpaceDN w:val="0"/>
      <w:spacing w:before="40" w:after="240" w:line="260" w:lineRule="atLeast"/>
      <w:outlineLvl w:val="3"/>
    </w:pPr>
    <w:rPr>
      <w:rFonts w:asciiTheme="majorHAnsi" w:eastAsiaTheme="majorEastAsia" w:hAnsiTheme="majorHAnsi" w:cstheme="majorBidi"/>
      <w:i/>
      <w:iCs/>
      <w:color w:val="989898" w:themeColor="accent1" w:themeShade="BF"/>
      <w:sz w:val="20"/>
      <w:lang w:eastAsia="de-DE" w:bidi="de-DE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974459"/>
    <w:pPr>
      <w:keepNext/>
      <w:keepLines/>
      <w:widowControl w:val="0"/>
      <w:numPr>
        <w:ilvl w:val="4"/>
        <w:numId w:val="4"/>
      </w:numPr>
      <w:autoSpaceDE w:val="0"/>
      <w:autoSpaceDN w:val="0"/>
      <w:spacing w:before="40" w:after="240" w:line="260" w:lineRule="atLeast"/>
      <w:outlineLvl w:val="4"/>
    </w:pPr>
    <w:rPr>
      <w:rFonts w:asciiTheme="majorHAnsi" w:eastAsiaTheme="majorEastAsia" w:hAnsiTheme="majorHAnsi" w:cstheme="majorBidi"/>
      <w:color w:val="989898" w:themeColor="accent1" w:themeShade="BF"/>
      <w:sz w:val="20"/>
      <w:lang w:eastAsia="de-DE" w:bidi="de-DE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974459"/>
    <w:pPr>
      <w:keepNext/>
      <w:keepLines/>
      <w:widowControl w:val="0"/>
      <w:numPr>
        <w:ilvl w:val="5"/>
        <w:numId w:val="4"/>
      </w:numPr>
      <w:autoSpaceDE w:val="0"/>
      <w:autoSpaceDN w:val="0"/>
      <w:spacing w:before="40" w:after="240" w:line="260" w:lineRule="atLeast"/>
      <w:outlineLvl w:val="5"/>
    </w:pPr>
    <w:rPr>
      <w:rFonts w:asciiTheme="majorHAnsi" w:eastAsiaTheme="majorEastAsia" w:hAnsiTheme="majorHAnsi" w:cstheme="majorBidi"/>
      <w:color w:val="656565" w:themeColor="accent1" w:themeShade="7F"/>
      <w:sz w:val="20"/>
      <w:lang w:eastAsia="de-DE" w:bidi="de-DE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974459"/>
    <w:pPr>
      <w:keepNext/>
      <w:keepLines/>
      <w:widowControl w:val="0"/>
      <w:numPr>
        <w:ilvl w:val="6"/>
        <w:numId w:val="4"/>
      </w:numPr>
      <w:autoSpaceDE w:val="0"/>
      <w:autoSpaceDN w:val="0"/>
      <w:spacing w:before="40" w:after="240" w:line="260" w:lineRule="atLeast"/>
      <w:outlineLvl w:val="6"/>
    </w:pPr>
    <w:rPr>
      <w:rFonts w:asciiTheme="majorHAnsi" w:eastAsiaTheme="majorEastAsia" w:hAnsiTheme="majorHAnsi" w:cstheme="majorBidi"/>
      <w:i/>
      <w:iCs/>
      <w:color w:val="656565" w:themeColor="accent1" w:themeShade="7F"/>
      <w:sz w:val="20"/>
      <w:lang w:eastAsia="de-DE" w:bidi="de-DE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974459"/>
    <w:pPr>
      <w:keepNext/>
      <w:keepLines/>
      <w:widowControl w:val="0"/>
      <w:numPr>
        <w:ilvl w:val="7"/>
        <w:numId w:val="4"/>
      </w:numPr>
      <w:autoSpaceDE w:val="0"/>
      <w:autoSpaceDN w:val="0"/>
      <w:spacing w:before="40" w:after="240" w:line="260" w:lineRule="atLeast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de-DE" w:bidi="de-DE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974459"/>
    <w:pPr>
      <w:keepNext/>
      <w:keepLines/>
      <w:widowControl w:val="0"/>
      <w:numPr>
        <w:ilvl w:val="8"/>
        <w:numId w:val="4"/>
      </w:numPr>
      <w:autoSpaceDE w:val="0"/>
      <w:autoSpaceDN w:val="0"/>
      <w:spacing w:before="40" w:after="240" w:line="260" w:lineRule="atLeast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de-DE" w:bidi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aliases w:val="QU Titel Haupttitel"/>
    <w:basedOn w:val="Standard"/>
    <w:next w:val="Standard"/>
    <w:link w:val="TitelZchn"/>
    <w:uiPriority w:val="10"/>
    <w:rsid w:val="00105848"/>
    <w:pPr>
      <w:widowControl w:val="0"/>
      <w:autoSpaceDE w:val="0"/>
      <w:autoSpaceDN w:val="0"/>
      <w:spacing w:after="360" w:line="1720" w:lineRule="atLeast"/>
      <w:contextualSpacing/>
    </w:pPr>
    <w:rPr>
      <w:rFonts w:asciiTheme="majorHAnsi" w:eastAsiaTheme="majorEastAsia" w:hAnsiTheme="majorHAnsi" w:cstheme="majorBidi"/>
      <w:spacing w:val="-10"/>
      <w:kern w:val="28"/>
      <w:sz w:val="144"/>
      <w:szCs w:val="144"/>
      <w:lang w:eastAsia="de-DE" w:bidi="de-DE"/>
    </w:rPr>
  </w:style>
  <w:style w:type="character" w:customStyle="1" w:styleId="TitelZchn">
    <w:name w:val="Titel Zchn"/>
    <w:aliases w:val="QU Titel Haupttitel Zchn"/>
    <w:basedOn w:val="Absatz-Standardschriftart"/>
    <w:link w:val="Titel"/>
    <w:uiPriority w:val="10"/>
    <w:rsid w:val="00105848"/>
    <w:rPr>
      <w:rFonts w:asciiTheme="majorHAnsi" w:eastAsiaTheme="majorEastAsia" w:hAnsiTheme="majorHAnsi" w:cstheme="majorBidi"/>
      <w:spacing w:val="-10"/>
      <w:kern w:val="28"/>
      <w:sz w:val="144"/>
      <w:szCs w:val="144"/>
      <w:lang w:val="de-DE" w:eastAsia="de-DE" w:bidi="de-DE"/>
    </w:rPr>
  </w:style>
  <w:style w:type="paragraph" w:styleId="Untertitel">
    <w:name w:val="Subtitle"/>
    <w:aliases w:val="QU Titel Subline fett"/>
    <w:basedOn w:val="Standard"/>
    <w:next w:val="Standard"/>
    <w:link w:val="UntertitelZchn"/>
    <w:uiPriority w:val="11"/>
    <w:rsid w:val="00CF102B"/>
    <w:pPr>
      <w:widowControl w:val="0"/>
      <w:numPr>
        <w:ilvl w:val="1"/>
      </w:numPr>
      <w:autoSpaceDE w:val="0"/>
      <w:autoSpaceDN w:val="0"/>
      <w:spacing w:line="440" w:lineRule="atLeast"/>
    </w:pPr>
    <w:rPr>
      <w:rFonts w:asciiTheme="majorHAnsi" w:eastAsiaTheme="minorEastAsia" w:hAnsiTheme="majorHAnsi" w:cstheme="minorBidi"/>
      <w:sz w:val="44"/>
      <w:szCs w:val="44"/>
      <w:lang w:eastAsia="de-DE" w:bidi="de-DE"/>
    </w:rPr>
  </w:style>
  <w:style w:type="character" w:customStyle="1" w:styleId="UntertitelZchn">
    <w:name w:val="Untertitel Zchn"/>
    <w:aliases w:val="QU Titel Subline fett Zchn"/>
    <w:basedOn w:val="Absatz-Standardschriftart"/>
    <w:link w:val="Untertitel"/>
    <w:uiPriority w:val="11"/>
    <w:rsid w:val="00CF102B"/>
    <w:rPr>
      <w:rFonts w:asciiTheme="majorHAnsi" w:eastAsiaTheme="minorEastAsia" w:hAnsiTheme="majorHAnsi"/>
      <w:sz w:val="44"/>
      <w:szCs w:val="44"/>
      <w:lang w:val="de-DE" w:eastAsia="de-DE" w:bidi="de-DE"/>
    </w:rPr>
  </w:style>
  <w:style w:type="paragraph" w:customStyle="1" w:styleId="QUTitelSublinenormal">
    <w:name w:val="QU Titel Subline normal"/>
    <w:basedOn w:val="Standard"/>
    <w:rsid w:val="00667B95"/>
    <w:pPr>
      <w:spacing w:line="440" w:lineRule="atLeast"/>
    </w:pPr>
    <w:rPr>
      <w:sz w:val="44"/>
      <w:szCs w:val="44"/>
    </w:rPr>
  </w:style>
  <w:style w:type="paragraph" w:styleId="Kopfzeile">
    <w:name w:val="header"/>
    <w:aliases w:val="QU Kopfzeile"/>
    <w:basedOn w:val="Standard"/>
    <w:link w:val="KopfzeileZchn"/>
    <w:uiPriority w:val="99"/>
    <w:unhideWhenUsed/>
    <w:rsid w:val="0042762A"/>
    <w:pPr>
      <w:widowControl w:val="0"/>
      <w:autoSpaceDE w:val="0"/>
      <w:autoSpaceDN w:val="0"/>
      <w:spacing w:after="240" w:line="240" w:lineRule="atLeast"/>
    </w:pPr>
    <w:rPr>
      <w:rFonts w:asciiTheme="minorHAnsi" w:eastAsia="Founders Grotesk Light" w:hAnsiTheme="minorHAnsi" w:cs="Founders Grotesk Light"/>
      <w:caps/>
      <w:spacing w:val="24"/>
      <w:sz w:val="18"/>
      <w:szCs w:val="18"/>
      <w:lang w:eastAsia="de-DE" w:bidi="de-DE"/>
    </w:rPr>
  </w:style>
  <w:style w:type="character" w:customStyle="1" w:styleId="KopfzeileZchn">
    <w:name w:val="Kopfzeile Zchn"/>
    <w:aliases w:val="QU Kopfzeile Zchn"/>
    <w:basedOn w:val="Absatz-Standardschriftart"/>
    <w:link w:val="Kopfzeile"/>
    <w:uiPriority w:val="99"/>
    <w:rsid w:val="0042762A"/>
    <w:rPr>
      <w:rFonts w:ascii="Founders Grotesk Light" w:eastAsia="Founders Grotesk Light" w:hAnsi="Founders Grotesk Light" w:cs="Founders Grotesk Light"/>
      <w:caps/>
      <w:spacing w:val="24"/>
      <w:sz w:val="18"/>
      <w:szCs w:val="18"/>
      <w:lang w:val="de-DE" w:eastAsia="de-DE" w:bidi="de-DE"/>
    </w:rPr>
  </w:style>
  <w:style w:type="paragraph" w:styleId="Fuzeile">
    <w:name w:val="footer"/>
    <w:aliases w:val="QU Fußzeile"/>
    <w:basedOn w:val="Standard"/>
    <w:link w:val="FuzeileZchn"/>
    <w:uiPriority w:val="99"/>
    <w:unhideWhenUsed/>
    <w:rsid w:val="00EE514A"/>
    <w:pPr>
      <w:widowControl w:val="0"/>
      <w:tabs>
        <w:tab w:val="center" w:pos="4536"/>
        <w:tab w:val="right" w:pos="9072"/>
      </w:tabs>
      <w:autoSpaceDE w:val="0"/>
      <w:autoSpaceDN w:val="0"/>
    </w:pPr>
    <w:rPr>
      <w:rFonts w:asciiTheme="majorHAnsi" w:eastAsia="Founders Grotesk Light" w:hAnsiTheme="majorHAnsi" w:cs="Founders Grotesk Light"/>
      <w:sz w:val="20"/>
      <w:lang w:eastAsia="de-DE" w:bidi="de-DE"/>
    </w:rPr>
  </w:style>
  <w:style w:type="character" w:customStyle="1" w:styleId="FuzeileZchn">
    <w:name w:val="Fußzeile Zchn"/>
    <w:aliases w:val="QU Fußzeile Zchn"/>
    <w:basedOn w:val="Absatz-Standardschriftart"/>
    <w:link w:val="Fuzeile"/>
    <w:uiPriority w:val="99"/>
    <w:rsid w:val="00EE514A"/>
    <w:rPr>
      <w:rFonts w:asciiTheme="majorHAnsi" w:eastAsia="Founders Grotesk Light" w:hAnsiTheme="majorHAnsi" w:cs="Founders Grotesk Light"/>
      <w:sz w:val="20"/>
      <w:lang w:val="de-DE" w:eastAsia="de-DE" w:bidi="de-DE"/>
    </w:rPr>
  </w:style>
  <w:style w:type="table" w:styleId="Tabellenraster">
    <w:name w:val="Table Grid"/>
    <w:basedOn w:val="NormaleTabelle"/>
    <w:uiPriority w:val="39"/>
    <w:rsid w:val="00667B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974459"/>
    <w:rPr>
      <w:rFonts w:asciiTheme="majorHAnsi" w:eastAsiaTheme="majorEastAsia" w:hAnsiTheme="majorHAnsi" w:cstheme="majorBidi"/>
      <w:i/>
      <w:iCs/>
      <w:color w:val="989898" w:themeColor="accent1" w:themeShade="BF"/>
      <w:sz w:val="20"/>
      <w:lang w:val="de-DE" w:eastAsia="de-DE" w:bidi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974459"/>
    <w:rPr>
      <w:rFonts w:asciiTheme="majorHAnsi" w:eastAsiaTheme="majorEastAsia" w:hAnsiTheme="majorHAnsi" w:cstheme="majorBidi"/>
      <w:color w:val="989898" w:themeColor="accent1" w:themeShade="BF"/>
      <w:sz w:val="20"/>
      <w:lang w:val="de-DE" w:eastAsia="de-DE" w:bidi="de-DE"/>
    </w:rPr>
  </w:style>
  <w:style w:type="character" w:customStyle="1" w:styleId="berschrift3Zchn">
    <w:name w:val="Überschrift 3 Zchn"/>
    <w:aliases w:val="QU Überschrift 3 Zchn"/>
    <w:basedOn w:val="Absatz-Standardschriftart"/>
    <w:link w:val="berschrift3"/>
    <w:uiPriority w:val="9"/>
    <w:rsid w:val="00B03264"/>
    <w:rPr>
      <w:rFonts w:asciiTheme="majorHAnsi" w:eastAsia="Founders Grotesk Regular" w:hAnsiTheme="majorHAnsi" w:cs="Founders Grotesk Regular"/>
      <w:sz w:val="24"/>
      <w:szCs w:val="28"/>
      <w:lang w:val="de-DE" w:eastAsia="de-DE" w:bidi="de-DE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974459"/>
    <w:rPr>
      <w:rFonts w:asciiTheme="majorHAnsi" w:eastAsiaTheme="majorEastAsia" w:hAnsiTheme="majorHAnsi" w:cstheme="majorBidi"/>
      <w:color w:val="656565" w:themeColor="accent1" w:themeShade="7F"/>
      <w:sz w:val="20"/>
      <w:lang w:val="de-DE" w:eastAsia="de-DE" w:bidi="de-DE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974459"/>
    <w:rPr>
      <w:rFonts w:asciiTheme="majorHAnsi" w:eastAsiaTheme="majorEastAsia" w:hAnsiTheme="majorHAnsi" w:cstheme="majorBidi"/>
      <w:i/>
      <w:iCs/>
      <w:color w:val="656565" w:themeColor="accent1" w:themeShade="7F"/>
      <w:sz w:val="20"/>
      <w:lang w:val="de-DE" w:eastAsia="de-DE" w:bidi="de-DE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974459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de-DE" w:eastAsia="de-DE" w:bidi="de-DE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97445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de-DE" w:eastAsia="de-DE" w:bidi="de-DE"/>
    </w:rPr>
  </w:style>
  <w:style w:type="numbering" w:customStyle="1" w:styleId="QUberschriften">
    <w:name w:val="QU Überschriften"/>
    <w:uiPriority w:val="99"/>
    <w:rsid w:val="00583959"/>
    <w:pPr>
      <w:numPr>
        <w:numId w:val="1"/>
      </w:numPr>
    </w:pPr>
  </w:style>
  <w:style w:type="paragraph" w:customStyle="1" w:styleId="QUberschrift1Text">
    <w:name w:val="QU Überschrift 1_Text"/>
    <w:basedOn w:val="Standard"/>
    <w:rsid w:val="00500E3F"/>
    <w:pPr>
      <w:widowControl w:val="0"/>
      <w:autoSpaceDE w:val="0"/>
      <w:autoSpaceDN w:val="0"/>
      <w:spacing w:after="240" w:line="260" w:lineRule="atLeast"/>
      <w:ind w:left="567"/>
    </w:pPr>
    <w:rPr>
      <w:rFonts w:asciiTheme="minorHAnsi" w:eastAsia="Founders Grotesk Light" w:hAnsiTheme="minorHAnsi" w:cs="Founders Grotesk Light"/>
      <w:sz w:val="20"/>
      <w:lang w:eastAsia="de-DE" w:bidi="de-DE"/>
    </w:rPr>
  </w:style>
  <w:style w:type="paragraph" w:customStyle="1" w:styleId="QUberschrift2Text">
    <w:name w:val="QU Überschrift 2_Text"/>
    <w:basedOn w:val="QUberschrift1Text"/>
    <w:rsid w:val="002F08E4"/>
    <w:pPr>
      <w:ind w:left="1134"/>
    </w:pPr>
  </w:style>
  <w:style w:type="paragraph" w:styleId="Verzeichnis1">
    <w:name w:val="toc 1"/>
    <w:basedOn w:val="Standard"/>
    <w:next w:val="Standard"/>
    <w:autoRedefine/>
    <w:uiPriority w:val="39"/>
    <w:unhideWhenUsed/>
    <w:rsid w:val="00A15C1D"/>
    <w:pPr>
      <w:widowControl w:val="0"/>
      <w:tabs>
        <w:tab w:val="left" w:pos="567"/>
        <w:tab w:val="right" w:leader="dot" w:pos="10086"/>
      </w:tabs>
      <w:autoSpaceDE w:val="0"/>
      <w:autoSpaceDN w:val="0"/>
      <w:spacing w:before="240" w:after="40" w:line="320" w:lineRule="atLeast"/>
    </w:pPr>
    <w:rPr>
      <w:rFonts w:asciiTheme="majorHAnsi" w:eastAsia="Founders Grotesk Light" w:hAnsiTheme="majorHAnsi" w:cs="Founders Grotesk Light"/>
      <w:noProof/>
      <w:sz w:val="24"/>
      <w:lang w:eastAsia="de-DE" w:bidi="de-DE"/>
    </w:rPr>
  </w:style>
  <w:style w:type="paragraph" w:styleId="Verzeichnis2">
    <w:name w:val="toc 2"/>
    <w:basedOn w:val="Standard"/>
    <w:next w:val="Standard"/>
    <w:autoRedefine/>
    <w:uiPriority w:val="39"/>
    <w:unhideWhenUsed/>
    <w:rsid w:val="00E54745"/>
    <w:pPr>
      <w:widowControl w:val="0"/>
      <w:tabs>
        <w:tab w:val="left" w:pos="1134"/>
        <w:tab w:val="right" w:leader="dot" w:pos="10086"/>
      </w:tabs>
      <w:autoSpaceDE w:val="0"/>
      <w:autoSpaceDN w:val="0"/>
      <w:spacing w:line="260" w:lineRule="atLeast"/>
      <w:ind w:left="567"/>
    </w:pPr>
    <w:rPr>
      <w:rFonts w:asciiTheme="minorHAnsi" w:eastAsia="Founders Grotesk Light" w:hAnsiTheme="minorHAnsi" w:cs="Founders Grotesk Light"/>
      <w:noProof/>
      <w:sz w:val="20"/>
      <w:lang w:eastAsia="de-DE" w:bidi="de-DE"/>
    </w:rPr>
  </w:style>
  <w:style w:type="character" w:styleId="Hyperlink">
    <w:name w:val="Hyperlink"/>
    <w:basedOn w:val="Absatz-Standardschriftart"/>
    <w:uiPriority w:val="99"/>
    <w:unhideWhenUsed/>
    <w:rsid w:val="00B66E07"/>
    <w:rPr>
      <w:color w:val="000000" w:themeColor="hyperlink"/>
      <w:u w:val="single"/>
    </w:rPr>
  </w:style>
  <w:style w:type="character" w:customStyle="1" w:styleId="berschrift1Zchn">
    <w:name w:val="Überschrift 1 Zchn"/>
    <w:aliases w:val="QU Überschrift 1 Zchn"/>
    <w:link w:val="berschrift1"/>
    <w:uiPriority w:val="9"/>
    <w:rsid w:val="00786BCF"/>
    <w:rPr>
      <w:rFonts w:asciiTheme="majorHAnsi" w:eastAsia="Founders Grotesk Light" w:hAnsiTheme="majorHAnsi" w:cs="Founders Grotesk Light"/>
      <w:color w:val="231F20"/>
      <w:sz w:val="44"/>
      <w:szCs w:val="44"/>
      <w:lang w:val="de-DE" w:eastAsia="de-DE" w:bidi="de-DE"/>
    </w:rPr>
  </w:style>
  <w:style w:type="paragraph" w:styleId="Listenabsatz">
    <w:name w:val="List Paragraph"/>
    <w:aliases w:val="QU Liste"/>
    <w:basedOn w:val="Standard"/>
    <w:uiPriority w:val="1"/>
    <w:rsid w:val="00616061"/>
    <w:pPr>
      <w:widowControl w:val="0"/>
      <w:numPr>
        <w:numId w:val="2"/>
      </w:numPr>
      <w:autoSpaceDE w:val="0"/>
      <w:autoSpaceDN w:val="0"/>
      <w:spacing w:after="240" w:line="260" w:lineRule="atLeast"/>
      <w:ind w:left="1134" w:hanging="567"/>
    </w:pPr>
    <w:rPr>
      <w:rFonts w:asciiTheme="minorHAnsi" w:eastAsia="Founders Grotesk Light" w:hAnsiTheme="minorHAnsi" w:cs="Founders Grotesk Light"/>
      <w:sz w:val="20"/>
      <w:lang w:eastAsia="de-DE" w:bidi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75096"/>
    <w:pPr>
      <w:widowControl w:val="0"/>
      <w:autoSpaceDE w:val="0"/>
      <w:autoSpaceDN w:val="0"/>
    </w:pPr>
    <w:rPr>
      <w:rFonts w:ascii="Segoe UI" w:eastAsia="Founders Grotesk Light" w:hAnsi="Segoe UI" w:cs="Segoe UI"/>
      <w:sz w:val="18"/>
      <w:szCs w:val="18"/>
      <w:lang w:eastAsia="de-DE" w:bidi="de-DE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75096"/>
    <w:rPr>
      <w:rFonts w:ascii="Segoe UI" w:eastAsia="Founders Grotesk Light" w:hAnsi="Segoe UI" w:cs="Segoe UI"/>
      <w:sz w:val="18"/>
      <w:szCs w:val="18"/>
      <w:lang w:val="de-DE" w:eastAsia="de-DE" w:bidi="de-DE"/>
    </w:rPr>
  </w:style>
  <w:style w:type="paragraph" w:customStyle="1" w:styleId="QUberschrift3Text">
    <w:name w:val="QU Überschrift 3_Text"/>
    <w:basedOn w:val="QUberschrift2Text"/>
    <w:rsid w:val="000C2336"/>
    <w:pPr>
      <w:ind w:left="1701"/>
    </w:pPr>
  </w:style>
  <w:style w:type="paragraph" w:styleId="Verzeichnis3">
    <w:name w:val="toc 3"/>
    <w:basedOn w:val="Standard"/>
    <w:next w:val="Standard"/>
    <w:autoRedefine/>
    <w:uiPriority w:val="39"/>
    <w:unhideWhenUsed/>
    <w:rsid w:val="00E54745"/>
    <w:pPr>
      <w:widowControl w:val="0"/>
      <w:tabs>
        <w:tab w:val="left" w:pos="1701"/>
        <w:tab w:val="right" w:leader="dot" w:pos="10086"/>
      </w:tabs>
      <w:autoSpaceDE w:val="0"/>
      <w:autoSpaceDN w:val="0"/>
      <w:spacing w:line="260" w:lineRule="atLeast"/>
      <w:ind w:left="1134"/>
    </w:pPr>
    <w:rPr>
      <w:rFonts w:asciiTheme="minorHAnsi" w:eastAsia="Founders Grotesk Light" w:hAnsiTheme="minorHAnsi" w:cs="Founders Grotesk Light"/>
      <w:noProof/>
      <w:sz w:val="20"/>
      <w:lang w:eastAsia="de-DE" w:bidi="de-DE"/>
    </w:rPr>
  </w:style>
  <w:style w:type="paragraph" w:customStyle="1" w:styleId="QUAuflistungEbene1">
    <w:name w:val="QU Auflistung_Ebene 1"/>
    <w:basedOn w:val="Listenabsatz"/>
    <w:rsid w:val="00616061"/>
    <w:pPr>
      <w:numPr>
        <w:numId w:val="3"/>
      </w:numPr>
      <w:ind w:left="1134" w:hanging="567"/>
    </w:pPr>
  </w:style>
  <w:style w:type="paragraph" w:customStyle="1" w:styleId="QUAuflistungEbene2">
    <w:name w:val="QU Auflistung_Ebene 2"/>
    <w:basedOn w:val="Listenabsatz"/>
    <w:rsid w:val="00616061"/>
    <w:pPr>
      <w:numPr>
        <w:ilvl w:val="1"/>
        <w:numId w:val="3"/>
      </w:numPr>
      <w:ind w:left="1701" w:hanging="567"/>
    </w:pPr>
  </w:style>
  <w:style w:type="paragraph" w:customStyle="1" w:styleId="QUAuflistungEbene3">
    <w:name w:val="QU Auflistung_Ebene 3"/>
    <w:basedOn w:val="Listenabsatz"/>
    <w:rsid w:val="00616061"/>
    <w:pPr>
      <w:numPr>
        <w:ilvl w:val="2"/>
        <w:numId w:val="3"/>
      </w:numPr>
      <w:ind w:left="2268" w:hanging="567"/>
    </w:pPr>
  </w:style>
  <w:style w:type="table" w:styleId="Gitternetztabelle1hell">
    <w:name w:val="Grid Table 1 Light"/>
    <w:basedOn w:val="NormaleTabelle"/>
    <w:uiPriority w:val="46"/>
    <w:rsid w:val="00457209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QUTitelReportingklein">
    <w:name w:val="QU Titel Reporting klein"/>
    <w:qFormat/>
    <w:rsid w:val="00CF102B"/>
    <w:pPr>
      <w:spacing w:after="240" w:line="560" w:lineRule="atLeast"/>
    </w:pPr>
    <w:rPr>
      <w:rFonts w:asciiTheme="majorHAnsi" w:eastAsiaTheme="majorEastAsia" w:hAnsiTheme="majorHAnsi" w:cstheme="majorBidi"/>
      <w:caps/>
      <w:spacing w:val="44"/>
      <w:kern w:val="28"/>
      <w:sz w:val="28"/>
      <w:szCs w:val="44"/>
      <w:lang w:val="de-DE" w:eastAsia="de-DE" w:bidi="de-DE"/>
    </w:rPr>
  </w:style>
  <w:style w:type="paragraph" w:customStyle="1" w:styleId="QUTitelReportingSublinefett">
    <w:name w:val="QU Titel Reporting Subline fett"/>
    <w:next w:val="QUTitelReportingSublinenormal"/>
    <w:qFormat/>
    <w:rsid w:val="00CF102B"/>
    <w:pPr>
      <w:spacing w:line="800" w:lineRule="atLeast"/>
    </w:pPr>
    <w:rPr>
      <w:rFonts w:asciiTheme="majorHAnsi" w:eastAsiaTheme="majorEastAsia" w:hAnsiTheme="majorHAnsi" w:cstheme="majorBidi"/>
      <w:kern w:val="28"/>
      <w:sz w:val="80"/>
      <w:szCs w:val="80"/>
      <w:lang w:val="de-DE" w:eastAsia="de-DE" w:bidi="de-DE"/>
    </w:rPr>
  </w:style>
  <w:style w:type="paragraph" w:customStyle="1" w:styleId="QUTitelReportingSublinenormal">
    <w:name w:val="QU Titel Reporting Subline normal"/>
    <w:qFormat/>
    <w:rsid w:val="00CF102B"/>
    <w:pPr>
      <w:spacing w:line="800" w:lineRule="atLeast"/>
    </w:pPr>
    <w:rPr>
      <w:rFonts w:eastAsiaTheme="majorEastAsia" w:cstheme="majorBidi"/>
      <w:kern w:val="28"/>
      <w:sz w:val="80"/>
      <w:szCs w:val="80"/>
      <w:lang w:val="de-DE" w:eastAsia="de-DE" w:bidi="de-DE"/>
    </w:rPr>
  </w:style>
  <w:style w:type="paragraph" w:customStyle="1" w:styleId="QUberschrift3Zwischenberschrift">
    <w:name w:val="QU Überschrift 3_Zwischenüberschrift"/>
    <w:basedOn w:val="QUberschrift3Text"/>
    <w:next w:val="QUberschrift3Text"/>
    <w:qFormat/>
    <w:rsid w:val="00577285"/>
    <w:pPr>
      <w:spacing w:before="480" w:after="120"/>
    </w:pPr>
    <w:rPr>
      <w:rFonts w:asciiTheme="majorHAnsi" w:hAnsiTheme="majorHAnsi"/>
    </w:rPr>
  </w:style>
  <w:style w:type="paragraph" w:customStyle="1" w:styleId="QUberschrift2Zwischenberschrift">
    <w:name w:val="QU Überschrift 2_Zwischenüberschrift"/>
    <w:basedOn w:val="QUberschrift2Text"/>
    <w:next w:val="QUberschrift2Text"/>
    <w:qFormat/>
    <w:rsid w:val="005213E9"/>
    <w:pPr>
      <w:spacing w:before="480" w:after="120"/>
    </w:pPr>
    <w:rPr>
      <w:rFonts w:asciiTheme="majorHAnsi" w:hAnsiTheme="majorHAnsi"/>
    </w:rPr>
  </w:style>
  <w:style w:type="paragraph" w:customStyle="1" w:styleId="QUTabelleStandardfett">
    <w:name w:val="QU Tabelle Standard fett"/>
    <w:basedOn w:val="Standard"/>
    <w:qFormat/>
    <w:rsid w:val="00534CA6"/>
    <w:pPr>
      <w:widowControl w:val="0"/>
      <w:autoSpaceDE w:val="0"/>
      <w:autoSpaceDN w:val="0"/>
      <w:spacing w:before="80" w:after="80" w:line="260" w:lineRule="atLeast"/>
    </w:pPr>
    <w:rPr>
      <w:rFonts w:ascii="Founders Grotesk Regular" w:eastAsia="Founders Grotesk Light" w:hAnsi="Founders Grotesk Regular" w:cs="Founders Grotesk Light"/>
      <w:bCs/>
      <w:sz w:val="20"/>
      <w:lang w:eastAsia="de-DE" w:bidi="de-DE"/>
    </w:rPr>
  </w:style>
  <w:style w:type="character" w:customStyle="1" w:styleId="QUHervorhebungenFett">
    <w:name w:val="QU Hervorhebungen Fett"/>
    <w:uiPriority w:val="1"/>
    <w:qFormat/>
    <w:rsid w:val="001424FB"/>
    <w:rPr>
      <w:rFonts w:asciiTheme="majorHAnsi" w:hAnsiTheme="majorHAnsi"/>
      <w:color w:val="auto"/>
    </w:rPr>
  </w:style>
  <w:style w:type="paragraph" w:customStyle="1" w:styleId="QUZitatgro">
    <w:name w:val="QU Zitat groß"/>
    <w:next w:val="QUZitatQuelle"/>
    <w:qFormat/>
    <w:rsid w:val="00250FB4"/>
    <w:pPr>
      <w:keepLines/>
      <w:suppressAutoHyphens/>
      <w:spacing w:before="480" w:after="360" w:line="960" w:lineRule="atLeast"/>
      <w:ind w:left="567" w:right="1134"/>
      <w:contextualSpacing/>
    </w:pPr>
    <w:rPr>
      <w:rFonts w:asciiTheme="majorHAnsi" w:eastAsiaTheme="majorEastAsia" w:hAnsiTheme="majorHAnsi" w:cstheme="majorBidi"/>
      <w:spacing w:val="-10"/>
      <w:kern w:val="28"/>
      <w:sz w:val="100"/>
      <w:szCs w:val="100"/>
      <w:lang w:val="de-DE" w:eastAsia="de-DE" w:bidi="de-DE"/>
    </w:rPr>
  </w:style>
  <w:style w:type="paragraph" w:customStyle="1" w:styleId="QUZitatmittel">
    <w:name w:val="QU Zitat mittel"/>
    <w:next w:val="QUZitatQuelle"/>
    <w:qFormat/>
    <w:rsid w:val="00250FB4"/>
    <w:pPr>
      <w:spacing w:before="680" w:after="320" w:line="760" w:lineRule="atLeast"/>
      <w:ind w:left="567" w:right="1701"/>
      <w:contextualSpacing/>
    </w:pPr>
    <w:rPr>
      <w:rFonts w:asciiTheme="majorHAnsi" w:eastAsiaTheme="majorEastAsia" w:hAnsiTheme="majorHAnsi" w:cstheme="majorBidi"/>
      <w:spacing w:val="4"/>
      <w:kern w:val="28"/>
      <w:sz w:val="72"/>
      <w:szCs w:val="72"/>
      <w:lang w:val="de-DE" w:eastAsia="de-DE" w:bidi="de-DE"/>
    </w:rPr>
  </w:style>
  <w:style w:type="paragraph" w:customStyle="1" w:styleId="QUZitatklein">
    <w:name w:val="QU Zitat klein"/>
    <w:next w:val="QUZitatQuelle"/>
    <w:qFormat/>
    <w:rsid w:val="00250FB4"/>
    <w:pPr>
      <w:spacing w:before="480" w:after="320" w:line="480" w:lineRule="atLeast"/>
      <w:ind w:left="567" w:right="1701"/>
      <w:contextualSpacing/>
    </w:pPr>
    <w:rPr>
      <w:rFonts w:asciiTheme="majorHAnsi" w:eastAsiaTheme="majorEastAsia" w:hAnsiTheme="majorHAnsi" w:cstheme="majorBidi"/>
      <w:spacing w:val="4"/>
      <w:kern w:val="28"/>
      <w:sz w:val="44"/>
      <w:szCs w:val="44"/>
      <w:lang w:val="de-DE" w:eastAsia="de-DE" w:bidi="de-DE"/>
    </w:rPr>
  </w:style>
  <w:style w:type="paragraph" w:customStyle="1" w:styleId="QUZitatQuelle">
    <w:name w:val="QU Zitat Quelle"/>
    <w:next w:val="QUberschrift1Text"/>
    <w:qFormat/>
    <w:rsid w:val="00250FB4"/>
    <w:pPr>
      <w:spacing w:after="600" w:line="220" w:lineRule="atLeast"/>
      <w:ind w:left="567" w:right="1701"/>
      <w:contextualSpacing/>
    </w:pPr>
    <w:rPr>
      <w:rFonts w:eastAsia="Founders Grotesk Light" w:cs="Founders Grotesk Light"/>
      <w:caps/>
      <w:spacing w:val="24"/>
      <w:sz w:val="18"/>
      <w:szCs w:val="18"/>
      <w:lang w:val="de-DE" w:eastAsia="de-DE" w:bidi="de-DE"/>
    </w:rPr>
  </w:style>
  <w:style w:type="paragraph" w:customStyle="1" w:styleId="QUTabelleStandard">
    <w:name w:val="QU Tabelle Standard"/>
    <w:qFormat/>
    <w:rsid w:val="00534CA6"/>
    <w:pPr>
      <w:spacing w:before="80" w:after="80" w:line="260" w:lineRule="atLeast"/>
    </w:pPr>
    <w:rPr>
      <w:rFonts w:ascii="Founders Grotesk Light" w:eastAsia="Founders Grotesk Light" w:hAnsi="Founders Grotesk Light" w:cs="Founders Grotesk Light"/>
      <w:sz w:val="20"/>
      <w:lang w:val="de-DE" w:eastAsia="de-DE" w:bidi="de-DE"/>
    </w:rPr>
  </w:style>
  <w:style w:type="paragraph" w:customStyle="1" w:styleId="QUTabelleNumbers">
    <w:name w:val="QU Tabelle Numbers"/>
    <w:basedOn w:val="QUTabelleStandardfett"/>
    <w:qFormat/>
    <w:rsid w:val="00534CA6"/>
    <w:pPr>
      <w:jc w:val="right"/>
    </w:pPr>
    <w:rPr>
      <w:rFonts w:ascii="Founders Grotesk Numbers Light" w:hAnsi="Founders Grotesk Numbers Light"/>
      <w:bCs w:val="0"/>
    </w:rPr>
  </w:style>
  <w:style w:type="paragraph" w:customStyle="1" w:styleId="QUTabelleNumbersfett">
    <w:name w:val="QU Tabelle Numbers fett"/>
    <w:basedOn w:val="QUTabelleNumbers"/>
    <w:qFormat/>
    <w:rsid w:val="00534CA6"/>
    <w:rPr>
      <w:rFonts w:ascii="Founders Grotesk Numbers" w:hAnsi="Founders Grotesk Numbers"/>
      <w:bCs/>
    </w:rPr>
  </w:style>
  <w:style w:type="paragraph" w:customStyle="1" w:styleId="QUAuflistungabcEbene1">
    <w:name w:val="QU Auflistung abc_Ebene 1"/>
    <w:basedOn w:val="Listenabsatz"/>
    <w:qFormat/>
    <w:rsid w:val="00616061"/>
    <w:pPr>
      <w:numPr>
        <w:numId w:val="6"/>
      </w:numPr>
      <w:ind w:left="1134" w:hanging="567"/>
    </w:pPr>
  </w:style>
  <w:style w:type="paragraph" w:customStyle="1" w:styleId="QUAuflistungabcEbene2">
    <w:name w:val="QU Auflistung abc_Ebene 2"/>
    <w:basedOn w:val="QUAuflistungabcEbene1"/>
    <w:qFormat/>
    <w:rsid w:val="00616061"/>
    <w:pPr>
      <w:ind w:left="1701"/>
    </w:pPr>
  </w:style>
  <w:style w:type="paragraph" w:customStyle="1" w:styleId="QUAuflistungabcEbene3">
    <w:name w:val="QU Auflistung abc_Ebene 3"/>
    <w:basedOn w:val="QUAuflistungabcEbene1"/>
    <w:qFormat/>
    <w:rsid w:val="00616061"/>
    <w:pPr>
      <w:ind w:left="2268"/>
    </w:pPr>
  </w:style>
  <w:style w:type="paragraph" w:customStyle="1" w:styleId="QUAuflistungEbene4">
    <w:name w:val="QU Auflistung_Ebene 4"/>
    <w:basedOn w:val="QUAuflistungEbene3"/>
    <w:qFormat/>
    <w:rsid w:val="00616061"/>
    <w:pPr>
      <w:ind w:left="2835"/>
    </w:pPr>
  </w:style>
  <w:style w:type="paragraph" w:styleId="berarbeitung">
    <w:name w:val="Revision"/>
    <w:hidden/>
    <w:uiPriority w:val="99"/>
    <w:semiHidden/>
    <w:rsid w:val="0071770F"/>
    <w:pPr>
      <w:widowControl/>
      <w:autoSpaceDE/>
      <w:autoSpaceDN/>
    </w:pPr>
    <w:rPr>
      <w:rFonts w:ascii="Calibri" w:hAnsi="Calibri" w:cs="Calibri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2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5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1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k\Documents\Benutzerdefinierte%20Office-Vorlagen\Quantum%20Word-Vorlage.dotx" TargetMode="External"/></Relationships>
</file>

<file path=word/theme/theme1.xml><?xml version="1.0" encoding="utf-8"?>
<a:theme xmlns:a="http://schemas.openxmlformats.org/drawingml/2006/main" name="Office Theme_neues CI 2019">
  <a:themeElements>
    <a:clrScheme name="Quantum Grau 1">
      <a:dk1>
        <a:sysClr val="windowText" lastClr="000000"/>
      </a:dk1>
      <a:lt1>
        <a:sysClr val="window" lastClr="FFFFFF"/>
      </a:lt1>
      <a:dk2>
        <a:srgbClr val="E5E5E5"/>
      </a:dk2>
      <a:lt2>
        <a:srgbClr val="333333"/>
      </a:lt2>
      <a:accent1>
        <a:srgbClr val="CCCCCC"/>
      </a:accent1>
      <a:accent2>
        <a:srgbClr val="999999"/>
      </a:accent2>
      <a:accent3>
        <a:srgbClr val="4C4C4C"/>
      </a:accent3>
      <a:accent4>
        <a:srgbClr val="000000"/>
      </a:accent4>
      <a:accent5>
        <a:srgbClr val="808080"/>
      </a:accent5>
      <a:accent6>
        <a:srgbClr val="B2B2B2"/>
      </a:accent6>
      <a:hlink>
        <a:srgbClr val="000000"/>
      </a:hlink>
      <a:folHlink>
        <a:srgbClr val="000000"/>
      </a:folHlink>
    </a:clrScheme>
    <a:fontScheme name="Founders Grotesk Reg LT">
      <a:majorFont>
        <a:latin typeface="Founders Grotesk Regular"/>
        <a:ea typeface=""/>
        <a:cs typeface=""/>
      </a:majorFont>
      <a:minorFont>
        <a:latin typeface="Founders Grotesk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gray">
        <a:solidFill>
          <a:schemeClr val="bg1"/>
        </a:solidFill>
        <a:ln w="6350">
          <a:solidFill>
            <a:schemeClr val="tx1"/>
          </a:solidFill>
        </a:ln>
      </a:spPr>
      <a:bodyPr rtlCol="0" anchor="ctr"/>
      <a:lstStyle>
        <a:defPPr algn="ctr">
          <a:defRPr sz="1600" dirty="0">
            <a:solidFill>
              <a:schemeClr val="tx1"/>
            </a:solidFill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 bwMode="gray">
        <a:ln w="6350"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 bwMode="gray">
        <a:noFill/>
      </a:spPr>
      <a:bodyPr wrap="square" lIns="0" tIns="0" rIns="0" bIns="0" rtlCol="0">
        <a:noAutofit/>
      </a:bodyPr>
      <a:lstStyle>
        <a:defPPr marL="432000" indent="-432000" algn="l">
          <a:lnSpc>
            <a:spcPct val="110000"/>
          </a:lnSpc>
          <a:buFont typeface="Founders Grotesk Light" panose="020B0303030202060203" pitchFamily="34" charset="0"/>
          <a:buChar char="—"/>
          <a:defRPr sz="1600" spc="40" dirty="0"/>
        </a:defPPr>
      </a:lstStyle>
    </a:txDef>
  </a:objectDefaults>
  <a:extraClrSchemeLst/>
  <a:custClrLst>
    <a:custClr name="R 201">
      <a:srgbClr val="C93E3E"/>
    </a:custClr>
    <a:custClr name="R 106">
      <a:srgbClr val="6A3D7F"/>
    </a:custClr>
    <a:custClr name="R 255">
      <a:srgbClr val="FFFFFF"/>
    </a:custClr>
    <a:custClr name="R 23">
      <a:srgbClr val="174290"/>
    </a:custClr>
    <a:custClr name="R 255">
      <a:srgbClr val="FFD631"/>
    </a:custClr>
    <a:custClr name="R 255">
      <a:srgbClr val="FFFFFF"/>
    </a:custClr>
    <a:custClr name="R 0">
      <a:srgbClr val="00794F"/>
    </a:custClr>
    <a:custClr name="R 0">
      <a:srgbClr val="00405E"/>
    </a:custClr>
    <a:custClr name="R 255">
      <a:srgbClr val="FFFFFF"/>
    </a:custClr>
    <a:custClr name="R 255">
      <a:srgbClr val="FFFFFF"/>
    </a:custClr>
    <a:custClr name="R 215">
      <a:srgbClr val="D76E6E"/>
    </a:custClr>
    <a:custClr name="R 143">
      <a:srgbClr val="8F6E9F"/>
    </a:custClr>
    <a:custClr name="R 255">
      <a:srgbClr val="FFFFFF"/>
    </a:custClr>
    <a:custClr name="R 81">
      <a:srgbClr val="5171AC"/>
    </a:custClr>
    <a:custClr name="R 255">
      <a:srgbClr val="FFE065"/>
    </a:custClr>
    <a:custClr name="R 255">
      <a:srgbClr val="FFFFFF"/>
    </a:custClr>
    <a:custClr name="R 64">
      <a:srgbClr val="409B7B"/>
    </a:custClr>
    <a:custClr name="R 64">
      <a:srgbClr val="407086"/>
    </a:custClr>
    <a:custClr name="R 255">
      <a:srgbClr val="FFFFFF"/>
    </a:custClr>
    <a:custClr name="R 255">
      <a:srgbClr val="FFFFFF"/>
    </a:custClr>
    <a:custClr name="R 228">
      <a:srgbClr val="E49E9E"/>
    </a:custClr>
    <a:custClr name="R 180">
      <a:srgbClr val="B49EBF"/>
    </a:custClr>
    <a:custClr name="R 255">
      <a:srgbClr val="FFFFFF"/>
    </a:custClr>
    <a:custClr name="R 139">
      <a:srgbClr val="8BA0C7"/>
    </a:custClr>
    <a:custClr name="R 255">
      <a:srgbClr val="FFEB98"/>
    </a:custClr>
    <a:custClr name="R 255">
      <a:srgbClr val="FFFFFF"/>
    </a:custClr>
    <a:custClr name="R 128">
      <a:srgbClr val="80BCA7"/>
    </a:custClr>
    <a:custClr name="R 128">
      <a:srgbClr val="809FAE"/>
    </a:custClr>
    <a:custClr name="R 255">
      <a:srgbClr val="FFFFFF"/>
    </a:custClr>
    <a:custClr name="R 255">
      <a:srgbClr val="FFFFFF"/>
    </a:custClr>
    <a:custClr name="R 241">
      <a:srgbClr val="F1CFCF"/>
    </a:custClr>
    <a:custClr name="R 218">
      <a:srgbClr val="DACEDF"/>
    </a:custClr>
    <a:custClr name="R 255">
      <a:srgbClr val="FFFFFF"/>
    </a:custClr>
    <a:custClr name="R 197">
      <a:srgbClr val="C5D0E3"/>
    </a:custClr>
    <a:custClr name="R 255">
      <a:srgbClr val="FFF5CB"/>
    </a:custClr>
    <a:custClr name="R 255">
      <a:srgbClr val="FFFFFF"/>
    </a:custClr>
    <a:custClr name="R 191">
      <a:srgbClr val="BFDDD3"/>
    </a:custClr>
    <a:custClr name="R 191">
      <a:srgbClr val="BFCFD7"/>
    </a:custClr>
    <a:custClr name="R 255">
      <a:srgbClr val="FFFFFF"/>
    </a:custClr>
    <a:custClr name="R 255">
      <a:srgbClr val="FFFFFF"/>
    </a:custClr>
  </a:custClrLst>
  <a:extLst>
    <a:ext uri="{05A4C25C-085E-4340-85A3-A5531E510DB2}">
      <thm15:themeFamily xmlns:thm15="http://schemas.microsoft.com/office/thememl/2012/main" name="Quantum Theme Neues Design" id="{B8242FA9-F955-4E4C-B4B6-FC3A9527B2A8}" vid="{F0654C80-C3AA-4AD2-9526-B070C50FE0F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6F0DF4-171C-4033-808D-B74B32ECF4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Quantum Word-Vorlage</Template>
  <TotalTime>0</TotalTime>
  <Pages>1</Pages>
  <Words>128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Quantum Grundvorlage</vt:lpstr>
    </vt:vector>
  </TitlesOfParts>
  <Company>Comedia. IT GmbH</Company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Quantum Grundvorlage</dc:title>
  <dc:creator>ek</dc:creator>
  <cp:lastModifiedBy>Alexander Antonakis</cp:lastModifiedBy>
  <cp:revision>3</cp:revision>
  <cp:lastPrinted>2019-10-14T06:21:00Z</cp:lastPrinted>
  <dcterms:created xsi:type="dcterms:W3CDTF">2022-01-13T12:55:00Z</dcterms:created>
  <dcterms:modified xsi:type="dcterms:W3CDTF">2022-01-17T15:59:00Z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">
    <vt:lpwstr>1.0</vt:lpwstr>
  </property>
</Properties>
</file>